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DE5" w:rsidRDefault="00C71519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margin">
                  <wp:posOffset>1583690</wp:posOffset>
                </wp:positionH>
                <wp:positionV relativeFrom="paragraph">
                  <wp:posOffset>-117475</wp:posOffset>
                </wp:positionV>
                <wp:extent cx="4886325" cy="990600"/>
                <wp:effectExtent l="0" t="0" r="9525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9906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29B" w:rsidRPr="004016E4" w:rsidRDefault="0087729B" w:rsidP="004016E4">
                            <w:pPr>
                              <w:spacing w:line="6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120"/>
                              </w:rPr>
                            </w:pPr>
                            <w:r w:rsidRPr="004016E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120"/>
                              </w:rPr>
                              <w:t>「学校に行きづらい」と</w:t>
                            </w:r>
                            <w:r w:rsidRPr="004016E4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120"/>
                              </w:rPr>
                              <w:t>感じ</w:t>
                            </w:r>
                            <w:r w:rsidRPr="004016E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120"/>
                              </w:rPr>
                              <w:t>ている</w:t>
                            </w:r>
                          </w:p>
                          <w:p w:rsidR="0087729B" w:rsidRPr="004016E4" w:rsidRDefault="0087729B" w:rsidP="004016E4">
                            <w:pPr>
                              <w:spacing w:line="6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120"/>
                              </w:rPr>
                            </w:pPr>
                            <w:r w:rsidRPr="004016E4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120"/>
                              </w:rPr>
                              <w:t>子どもたちをサポートしたい！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" o:spid="_x0000_s1026" style="position:absolute;left:0;text-align:left;margin-left:124.7pt;margin-top:-9.25pt;width:384.75pt;height:78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" fillcolor="white [3201]" stroked="f" strokeweight="1pt">
                <v:stroke joinstyle="miter"/>
                <v:textbox inset="0,0,0,0">
                  <w:txbxContent>
                    <w:p w:rsidR="0087729B" w:rsidRPr="004016E4" w:rsidRDefault="0087729B" w:rsidP="004016E4">
                      <w:pPr>
                        <w:spacing w:line="6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120"/>
                        </w:rPr>
                      </w:pPr>
                      <w:r w:rsidRPr="004016E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120"/>
                        </w:rPr>
                        <w:t>「学校に行きづらい」と</w:t>
                      </w:r>
                      <w:r w:rsidRPr="004016E4"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120"/>
                        </w:rPr>
                        <w:t>感じ</w:t>
                      </w:r>
                      <w:r w:rsidRPr="004016E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120"/>
                        </w:rPr>
                        <w:t>ている</w:t>
                      </w:r>
                    </w:p>
                    <w:p w:rsidR="0087729B" w:rsidRPr="004016E4" w:rsidRDefault="0087729B" w:rsidP="004016E4">
                      <w:pPr>
                        <w:spacing w:line="6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120"/>
                        </w:rPr>
                      </w:pPr>
                      <w:r w:rsidRPr="004016E4"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120"/>
                        </w:rPr>
                        <w:t>子どもたちをサポートしたい！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33013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4826D5B" wp14:editId="0AAA1B85">
                <wp:simplePos x="0" y="0"/>
                <wp:positionH relativeFrom="column">
                  <wp:posOffset>-47625</wp:posOffset>
                </wp:positionH>
                <wp:positionV relativeFrom="paragraph">
                  <wp:posOffset>113666</wp:posOffset>
                </wp:positionV>
                <wp:extent cx="1714964" cy="837794"/>
                <wp:effectExtent l="95250" t="323850" r="95250" b="32448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23911">
                          <a:off x="0" y="0"/>
                          <a:ext cx="1714964" cy="837794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3013" w:rsidRPr="0027422A" w:rsidRDefault="00F33013" w:rsidP="00F3301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66"/>
                                <w:sz w:val="72"/>
                              </w:rPr>
                            </w:pPr>
                            <w:r w:rsidRPr="0027422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66"/>
                                <w:sz w:val="72"/>
                              </w:rPr>
                              <w:t>第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66"/>
                                <w:sz w:val="72"/>
                              </w:rPr>
                              <w:t>３</w:t>
                            </w:r>
                            <w:r w:rsidRPr="0027422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66"/>
                                <w:sz w:val="72"/>
                              </w:rPr>
                              <w:t>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826D5B" id="角丸四角形 6" o:spid="_x0000_s1027" style="position:absolute;left:0;text-align:left;margin-left:-3.75pt;margin-top:8.95pt;width:135.05pt;height:65.95pt;rotation:-1612283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" fillcolor="yellow" strokecolor="#ffc000" strokeweight="6pt">
                <v:stroke joinstyle="miter"/>
                <v:textbox inset="0,0,0,0">
                  <w:txbxContent>
                    <w:p w:rsidR="00F33013" w:rsidRPr="0027422A" w:rsidRDefault="00F33013" w:rsidP="00F3301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66"/>
                          <w:sz w:val="72"/>
                        </w:rPr>
                      </w:pPr>
                      <w:r w:rsidRPr="0027422A">
                        <w:rPr>
                          <w:rFonts w:ascii="HGS創英角ﾎﾟｯﾌﾟ体" w:eastAsia="HGS創英角ﾎﾟｯﾌﾟ体" w:hAnsi="HGS創英角ﾎﾟｯﾌﾟ体" w:hint="eastAsia"/>
                          <w:color w:val="000066"/>
                          <w:sz w:val="72"/>
                        </w:rPr>
                        <w:t>第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66"/>
                          <w:sz w:val="72"/>
                        </w:rPr>
                        <w:t>３</w:t>
                      </w:r>
                      <w:r w:rsidRPr="0027422A">
                        <w:rPr>
                          <w:rFonts w:ascii="HGS創英角ﾎﾟｯﾌﾟ体" w:eastAsia="HGS創英角ﾎﾟｯﾌﾟ体" w:hAnsi="HGS創英角ﾎﾟｯﾌﾟ体" w:hint="eastAsia"/>
                          <w:color w:val="000066"/>
                          <w:sz w:val="72"/>
                        </w:rPr>
                        <w:t>回</w:t>
                      </w:r>
                    </w:p>
                  </w:txbxContent>
                </v:textbox>
              </v:roundrect>
            </w:pict>
          </mc:Fallback>
        </mc:AlternateContent>
      </w:r>
    </w:p>
    <w:p w:rsidR="00FC0DE5" w:rsidRDefault="00FC0DE5"/>
    <w:p w:rsidR="00FC0DE5" w:rsidRDefault="00FC0DE5"/>
    <w:p w:rsidR="00FC0DE5" w:rsidRDefault="00FC0DE5"/>
    <w:p w:rsidR="00FC0DE5" w:rsidRDefault="005F15AF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margin">
                  <wp:posOffset>10795</wp:posOffset>
                </wp:positionH>
                <wp:positionV relativeFrom="paragraph">
                  <wp:posOffset>175895</wp:posOffset>
                </wp:positionV>
                <wp:extent cx="6400800" cy="1354347"/>
                <wp:effectExtent l="57150" t="57150" r="114300" b="7493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354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1200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</wps:spPr>
                      <wps:txbx>
                        <w:txbxContent>
                          <w:p w:rsidR="0087729B" w:rsidRPr="00387365" w:rsidRDefault="0087729B" w:rsidP="00E1166A">
                            <w:pPr>
                              <w:spacing w:line="660" w:lineRule="exact"/>
                              <w:jc w:val="center"/>
                              <w:rPr>
                                <w:b/>
                                <w:sz w:val="56"/>
                                <w:szCs w:val="6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56"/>
                                <w:szCs w:val="6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子どもが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56"/>
                                <w:szCs w:val="6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安心して過ごせる居場所を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56"/>
                                <w:szCs w:val="6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一緒に</w:t>
                            </w:r>
                            <w:r w:rsidRPr="0038736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56"/>
                                <w:szCs w:val="6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考え</w:t>
                            </w:r>
                            <w:r w:rsidRPr="0038736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56"/>
                                <w:szCs w:val="6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ましょう！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0" rtlCol="0" fromWordArt="0" anchor="t" anchorCtr="0" forceAA="0" compatLnSpc="1">
                        <a:prstTxWarp prst="textArchUp">
                          <a:avLst/>
                        </a:prstTxWarp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8" type="#_x0000_t202" style="position:absolute;left:0;text-align:left;margin-left:.85pt;margin-top:13.85pt;width:7in;height:106.6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" filled="f" stroked="f">
                <v:shadow on="t" color="black" opacity="28270f" offset="1.326mm,.48264mm"/>
                <v:textbox inset="0,0,0,0">
                  <w:txbxContent>
                    <w:p w:rsidR="0087729B" w:rsidRPr="00387365" w:rsidRDefault="0087729B" w:rsidP="00E1166A">
                      <w:pPr>
                        <w:spacing w:line="660" w:lineRule="exact"/>
                        <w:jc w:val="center"/>
                        <w:rPr>
                          <w:b/>
                          <w:sz w:val="56"/>
                          <w:szCs w:val="6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56"/>
                          <w:szCs w:val="6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子どもが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sz w:val="56"/>
                          <w:szCs w:val="6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安心して過ごせる居場所を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56"/>
                          <w:szCs w:val="6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一緒に</w:t>
                      </w:r>
                      <w:r w:rsidRPr="00387365">
                        <w:rPr>
                          <w:rFonts w:ascii="HGP創英角ﾎﾟｯﾌﾟ体" w:eastAsia="HGP創英角ﾎﾟｯﾌﾟ体" w:hAnsi="HGP創英角ﾎﾟｯﾌﾟ体"/>
                          <w:b/>
                          <w:sz w:val="56"/>
                          <w:szCs w:val="6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考え</w:t>
                      </w:r>
                      <w:r w:rsidRPr="0038736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56"/>
                          <w:szCs w:val="6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ましょう！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2328" w:rsidRDefault="002F2328"/>
    <w:p w:rsidR="00646B40" w:rsidRDefault="00646B40"/>
    <w:p w:rsidR="00646B40" w:rsidRDefault="004016E4"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margin">
                  <wp:posOffset>2541</wp:posOffset>
                </wp:positionH>
                <wp:positionV relativeFrom="paragraph">
                  <wp:posOffset>139700</wp:posOffset>
                </wp:positionV>
                <wp:extent cx="6029324" cy="2780579"/>
                <wp:effectExtent l="19050" t="0" r="29210" b="39370"/>
                <wp:wrapNone/>
                <wp:docPr id="62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4" cy="2780579"/>
                          <a:chOff x="-532337" y="-165842"/>
                          <a:chExt cx="6366154" cy="2781360"/>
                        </a:xfrm>
                      </wpg:grpSpPr>
                      <wps:wsp>
                        <wps:cNvPr id="61" name="正方形/長方形 61"/>
                        <wps:cNvSpPr/>
                        <wps:spPr>
                          <a:xfrm>
                            <a:off x="1509623" y="1785667"/>
                            <a:ext cx="3010511" cy="6728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7729B" w:rsidRPr="002F2328" w:rsidRDefault="0087729B" w:rsidP="007A15DD">
                              <w:pPr>
                                <w:spacing w:line="420" w:lineRule="exact"/>
                                <w:rPr>
                                  <w:rFonts w:ascii="HGP創英角ﾎﾟｯﾌﾟ体" w:eastAsia="HGP創英角ﾎﾟｯﾌﾟ体" w:hAnsi="HGP創英角ﾎﾟｯﾌﾟ体"/>
                                  <w:sz w:val="4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40"/>
                                </w:rPr>
                                <w:t>サポートの「和」をつく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40"/>
                                </w:rPr>
                                <w:t>りませんか？</w:t>
                              </w:r>
                            </w:p>
                            <w:p w:rsidR="0087729B" w:rsidRPr="002F2328" w:rsidRDefault="0087729B" w:rsidP="002F232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0" tIns="0" rIns="0" bIns="0" numCol="1" spcCol="0" rtlCol="0" fromWordArt="0" anchor="ctr" anchorCtr="0" forceAA="0" compatLnSpc="1">
                          <a:prstTxWarp prst="textArchDown">
                            <a:avLst>
                              <a:gd name="adj" fmla="val 21217688"/>
                            </a:avLst>
                          </a:prstTxWarp>
                        </wps:bodyPr>
                      </wps:wsp>
                      <wps:wsp>
                        <wps:cNvPr id="60" name="正方形/長方形 60"/>
                        <wps:cNvSpPr/>
                        <wps:spPr>
                          <a:xfrm>
                            <a:off x="1716657" y="0"/>
                            <a:ext cx="2613325" cy="672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7729B" w:rsidRPr="002F2328" w:rsidRDefault="0087729B" w:rsidP="002F2328">
                              <w:pPr>
                                <w:spacing w:line="42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40"/>
                                </w:rPr>
                              </w:pPr>
                              <w:r w:rsidRPr="002F2328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40"/>
                                </w:rPr>
                                <w:t>一人で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40"/>
                                </w:rPr>
                                <w:t>悩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40"/>
                                </w:rPr>
                                <w:t>んでいませんか</w:t>
                              </w:r>
                              <w:r w:rsidRPr="002F2328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40"/>
                                </w:rPr>
                                <w:t>？</w:t>
                              </w:r>
                            </w:p>
                            <w:p w:rsidR="0087729B" w:rsidRPr="002F2328" w:rsidRDefault="0087729B" w:rsidP="002F232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0" tIns="0" rIns="0" bIns="0" numCol="1" spcCol="0" rtlCol="0" fromWordArt="0" anchor="ctr" anchorCtr="0" forceAA="0" compatLnSpc="1">
                          <a:prstTxWarp prst="textArchUp">
                            <a:avLst>
                              <a:gd name="adj" fmla="val 11300275"/>
                            </a:avLst>
                          </a:prstTxWarp>
                        </wps:bodyPr>
                      </wps:wsp>
                      <wpg:grpSp>
                        <wpg:cNvPr id="48" name="グループ化 48"/>
                        <wpg:cNvGrpSpPr/>
                        <wpg:grpSpPr>
                          <a:xfrm>
                            <a:off x="-532337" y="-165842"/>
                            <a:ext cx="6366154" cy="2781360"/>
                            <a:chOff x="-532362" y="-45194"/>
                            <a:chExt cx="6366446" cy="2782373"/>
                          </a:xfrm>
                        </wpg:grpSpPr>
                        <pic:pic xmlns:pic="http://schemas.openxmlformats.org/drawingml/2006/picture">
                          <pic:nvPicPr>
                            <pic:cNvPr id="15" name="図 15" descr="R:\enjin_circle_wakamono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3928" y="396157"/>
                              <a:ext cx="2438762" cy="17689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6" name="雲形吹き出し 16"/>
                          <wps:cNvSpPr/>
                          <wps:spPr>
                            <a:xfrm>
                              <a:off x="4171609" y="-45194"/>
                              <a:ext cx="1662475" cy="1008945"/>
                            </a:xfrm>
                            <a:prstGeom prst="cloudCallout">
                              <a:avLst>
                                <a:gd name="adj1" fmla="val -72161"/>
                                <a:gd name="adj2" fmla="val 54324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50F828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87729B" w:rsidRPr="004016E4" w:rsidRDefault="0087729B" w:rsidP="00070A1D">
                                <w:pPr>
                                  <w:spacing w:line="340" w:lineRule="exact"/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  <w:szCs w:val="24"/>
                                  </w:rPr>
                                </w:pPr>
                                <w:r w:rsidRPr="004016E4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4"/>
                                  </w:rPr>
                                  <w:t>学校への</w:t>
                                </w:r>
                                <w:r w:rsidRPr="004016E4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  <w:szCs w:val="24"/>
                                  </w:rPr>
                                  <w:t>要望は</w:t>
                                </w:r>
                                <w:r w:rsidRPr="004016E4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4"/>
                                  </w:rPr>
                                  <w:t>どこ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4"/>
                                  </w:rPr>
                                  <w:t>(誰)</w:t>
                                </w:r>
                                <w:r w:rsidRPr="004016E4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4"/>
                                  </w:rPr>
                                  <w:t>に伝えたら</w:t>
                                </w:r>
                                <w:r w:rsidRPr="004016E4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  <w:szCs w:val="24"/>
                                  </w:rPr>
                                  <w:t>よいの？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雲形吹き出し 32"/>
                          <wps:cNvSpPr/>
                          <wps:spPr>
                            <a:xfrm>
                              <a:off x="-532362" y="831692"/>
                              <a:ext cx="2021573" cy="703928"/>
                            </a:xfrm>
                            <a:prstGeom prst="cloudCallout">
                              <a:avLst>
                                <a:gd name="adj1" fmla="val 68469"/>
                                <a:gd name="adj2" fmla="val -17917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50F828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87729B" w:rsidRPr="00070A1D" w:rsidRDefault="0087729B" w:rsidP="00070A1D">
                                <w:pPr>
                                  <w:spacing w:line="340" w:lineRule="exac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4"/>
                                  </w:rPr>
                                  <w:t>発達の遅れが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4"/>
                                  </w:rPr>
                                  <w:t>影響しているのか？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雲形吹き出し 39"/>
                          <wps:cNvSpPr/>
                          <wps:spPr>
                            <a:xfrm>
                              <a:off x="-375744" y="10636"/>
                              <a:ext cx="2116395" cy="676711"/>
                            </a:xfrm>
                            <a:prstGeom prst="cloudCallout">
                              <a:avLst>
                                <a:gd name="adj1" fmla="val 75274"/>
                                <a:gd name="adj2" fmla="val 55079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50F828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87729B" w:rsidRPr="00070A1D" w:rsidRDefault="0087729B" w:rsidP="004016E4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4"/>
                                  </w:rPr>
                                  <w:t>他の人の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4"/>
                                  </w:rPr>
                                  <w:t>気持ちを聞いてみたい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4"/>
                                  </w:rPr>
                                  <w:t>！</w:t>
                                </w:r>
                              </w:p>
                              <w:p w:rsidR="0087729B" w:rsidRPr="00070A1D" w:rsidRDefault="0087729B" w:rsidP="00070A1D">
                                <w:pPr>
                                  <w:spacing w:line="340" w:lineRule="exac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雲形吹き出し 34"/>
                          <wps:cNvSpPr/>
                          <wps:spPr>
                            <a:xfrm>
                              <a:off x="-463634" y="1642500"/>
                              <a:ext cx="1830306" cy="1094679"/>
                            </a:xfrm>
                            <a:prstGeom prst="cloudCallout">
                              <a:avLst>
                                <a:gd name="adj1" fmla="val 83183"/>
                                <a:gd name="adj2" fmla="val -63444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50F828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87729B" w:rsidRPr="00D83FE3" w:rsidRDefault="0087729B" w:rsidP="00D83FE3">
                                <w:pPr>
                                  <w:spacing w:line="260" w:lineRule="exac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  <w:szCs w:val="24"/>
                                  </w:rPr>
                                  <w:t>専門家のアドバイスがほしい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  <w:szCs w:val="24"/>
                                  </w:rPr>
                                  <w:t>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2" o:spid="_x0000_s1029" style="position:absolute;left:0;text-align:left;margin-left:.2pt;margin-top:11pt;width:474.75pt;height:218.95pt;z-index:251644416;mso-position-horizontal-relative:margin;mso-width-relative:margin;mso-height-relative:margin" coordorigin="-5323,-1658" coordsize="63661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">
                <v:rect id="正方形/長方形 61" o:spid="_x0000_s1030" style="position:absolute;left:15096;top:17856;width:30105;height:6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" fillcolor="window" stroked="f" strokeweight="1pt">
                  <v:textbox inset="0,0,0,0">
                    <w:txbxContent>
                      <w:p w:rsidR="0087729B" w:rsidRPr="002F2328" w:rsidRDefault="0087729B" w:rsidP="007A15DD">
                        <w:pPr>
                          <w:spacing w:line="420" w:lineRule="exact"/>
                          <w:rPr>
                            <w:rFonts w:ascii="HGP創英角ﾎﾟｯﾌﾟ体" w:eastAsia="HGP創英角ﾎﾟｯﾌﾟ体" w:hAnsi="HGP創英角ﾎﾟｯﾌﾟ体"/>
                            <w:sz w:val="4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40"/>
                          </w:rPr>
                          <w:t>サポートの「和」をつく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40"/>
                          </w:rPr>
                          <w:t>りませんか？</w:t>
                        </w:r>
                      </w:p>
                      <w:p w:rsidR="0087729B" w:rsidRPr="002F2328" w:rsidRDefault="0087729B" w:rsidP="002F2328">
                        <w:pPr>
                          <w:jc w:val="center"/>
                        </w:pPr>
                      </w:p>
                    </w:txbxContent>
                  </v:textbox>
                </v:rect>
                <v:rect id="正方形/長方形 60" o:spid="_x0000_s1031" style="position:absolute;left:17166;width:26133;height:6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" fillcolor="white [3201]" stroked="f" strokeweight="1pt">
                  <v:textbox inset="0,0,0,0">
                    <w:txbxContent>
                      <w:p w:rsidR="0087729B" w:rsidRPr="002F2328" w:rsidRDefault="0087729B" w:rsidP="002F2328">
                        <w:pPr>
                          <w:spacing w:line="42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40"/>
                          </w:rPr>
                        </w:pPr>
                        <w:r w:rsidRPr="002F2328">
                          <w:rPr>
                            <w:rFonts w:ascii="HGP創英角ﾎﾟｯﾌﾟ体" w:eastAsia="HGP創英角ﾎﾟｯﾌﾟ体" w:hAnsi="HGP創英角ﾎﾟｯﾌﾟ体" w:hint="eastAsia"/>
                            <w:sz w:val="40"/>
                          </w:rPr>
                          <w:t>一人で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40"/>
                          </w:rPr>
                          <w:t>悩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40"/>
                          </w:rPr>
                          <w:t>んでいませんか</w:t>
                        </w:r>
                        <w:r w:rsidRPr="002F2328">
                          <w:rPr>
                            <w:rFonts w:ascii="HGP創英角ﾎﾟｯﾌﾟ体" w:eastAsia="HGP創英角ﾎﾟｯﾌﾟ体" w:hAnsi="HGP創英角ﾎﾟｯﾌﾟ体" w:hint="eastAsia"/>
                            <w:sz w:val="40"/>
                          </w:rPr>
                          <w:t>？</w:t>
                        </w:r>
                      </w:p>
                      <w:p w:rsidR="0087729B" w:rsidRPr="002F2328" w:rsidRDefault="0087729B" w:rsidP="002F2328">
                        <w:pPr>
                          <w:jc w:val="center"/>
                        </w:pPr>
                      </w:p>
                    </w:txbxContent>
                  </v:textbox>
                </v:rect>
                <v:group id="グループ化 48" o:spid="_x0000_s1032" style="position:absolute;left:-5323;top:-1658;width:63661;height:27813" coordorigin="-5323,-451" coordsize="63664,2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5" o:spid="_x0000_s1033" type="#_x0000_t75" style="position:absolute;left:16339;top:3961;width:24387;height:17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">
                    <v:imagedata r:id="rId5" o:title="enjin_circle_wakamono"/>
                    <v:path arrowok="t"/>
                  </v:shape>
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<v:formulas>
                      <v:f eqn="sum #0 0 10800"/>
                      <v:f eqn="sum #1 0 10800"/>
                      <v:f eqn="cosatan2 10800 @0 @1"/>
                      <v:f eqn="sinatan2 10800 @0 @1"/>
                      <v:f eqn="sum @2 10800 0"/>
                      <v:f eqn="sum @3 10800 0"/>
                      <v:f eqn="sum @4 0 #0"/>
                      <v:f eqn="sum @5 0 #1"/>
                      <v:f eqn="mod @6 @7 0"/>
                      <v:f eqn="prod 600 11 1"/>
                      <v:f eqn="sum @8 0 @9"/>
                      <v:f eqn="prod @10 1 3"/>
                      <v:f eqn="prod 600 3 1"/>
                      <v:f eqn="sum @11 @12 0"/>
                      <v:f eqn="prod @13 @6 @8"/>
                      <v:f eqn="prod @13 @7 @8"/>
                      <v:f eqn="sum @14 #0 0"/>
                      <v:f eqn="sum @15 #1 0"/>
                      <v:f eqn="prod 600 8 1"/>
                      <v:f eqn="prod @11 2 1"/>
                      <v:f eqn="sum @18 @19 0"/>
                      <v:f eqn="prod @20 @6 @8"/>
                      <v:f eqn="prod @20 @7 @8"/>
                      <v:f eqn="sum @21 #0 0"/>
                      <v:f eqn="sum @22 #1 0"/>
                      <v:f eqn="prod 600 2 1"/>
                      <v:f eqn="sum #0 600 0"/>
                      <v:f eqn="sum #0 0 600"/>
                      <v:f eqn="sum #1 600 0"/>
                      <v:f eqn="sum #1 0 600"/>
                      <v:f eqn="sum @16 @25 0"/>
                      <v:f eqn="sum @16 0 @25"/>
                      <v:f eqn="sum @17 @25 0"/>
                      <v:f eqn="sum @17 0 @25"/>
                      <v:f eqn="sum @23 @12 0"/>
                      <v:f eqn="sum @23 0 @12"/>
                      <v:f eqn="sum @24 @12 0"/>
                      <v:f eqn="sum @24 0 @12"/>
                      <v:f eqn="val #0"/>
                      <v:f eqn="val #1"/>
                    </v:formulas>
                    <v:path o:extrusionok="f" o:connecttype="custom" o:connectlocs="67,10800;10800,21577;21582,10800;10800,1235;@38,@39" textboxrect="2977,3262,17087,17337"/>
                    <v:handles>
                      <v:h position="#0,#1"/>
                    </v:handles>
                    <o:complex v:ext="view"/>
                  </v:shapetype>
                  <v:shape id="雲形吹き出し 16" o:spid="_x0000_s1034" type="#_x0000_t106" style="position:absolute;left:41716;top:-451;width:16624;height:100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" adj="-4787,22534" fillcolor="window" strokecolor="#50f828" strokeweight="1pt">
                    <v:stroke joinstyle="miter"/>
                    <v:textbox inset="0,0,0,0">
                      <w:txbxContent>
                        <w:p w:rsidR="0087729B" w:rsidRPr="004016E4" w:rsidRDefault="0087729B" w:rsidP="00070A1D">
                          <w:pPr>
                            <w:spacing w:line="340" w:lineRule="exact"/>
                            <w:rPr>
                              <w:rFonts w:ascii="HG丸ｺﾞｼｯｸM-PRO" w:eastAsia="HG丸ｺﾞｼｯｸM-PRO" w:hAnsi="HG丸ｺﾞｼｯｸM-PRO"/>
                              <w:sz w:val="22"/>
                              <w:szCs w:val="24"/>
                            </w:rPr>
                          </w:pPr>
                          <w:r w:rsidRPr="004016E4"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4"/>
                            </w:rPr>
                            <w:t>学校への</w:t>
                          </w:r>
                          <w:r w:rsidRPr="004016E4">
                            <w:rPr>
                              <w:rFonts w:ascii="HG丸ｺﾞｼｯｸM-PRO" w:eastAsia="HG丸ｺﾞｼｯｸM-PRO" w:hAnsi="HG丸ｺﾞｼｯｸM-PRO"/>
                              <w:sz w:val="22"/>
                              <w:szCs w:val="24"/>
                            </w:rPr>
                            <w:t>要望は</w:t>
                          </w:r>
                          <w:r w:rsidRPr="004016E4"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4"/>
                            </w:rPr>
                            <w:t>どこ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4"/>
                            </w:rPr>
                            <w:t>(誰)</w:t>
                          </w:r>
                          <w:r w:rsidRPr="004016E4"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4"/>
                            </w:rPr>
                            <w:t>に伝えたら</w:t>
                          </w:r>
                          <w:r w:rsidRPr="004016E4">
                            <w:rPr>
                              <w:rFonts w:ascii="HG丸ｺﾞｼｯｸM-PRO" w:eastAsia="HG丸ｺﾞｼｯｸM-PRO" w:hAnsi="HG丸ｺﾞｼｯｸM-PRO"/>
                              <w:sz w:val="22"/>
                              <w:szCs w:val="24"/>
                            </w:rPr>
                            <w:t>よいの？</w:t>
                          </w:r>
                        </w:p>
                      </w:txbxContent>
                    </v:textbox>
                  </v:shape>
                  <v:shape id="雲形吹き出し 32" o:spid="_x0000_s1035" type="#_x0000_t106" style="position:absolute;left:-5323;top:8316;width:20215;height:7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" adj="25589,6930" fillcolor="window" strokecolor="#50f828" strokeweight="1pt">
                    <v:stroke joinstyle="miter"/>
                    <v:textbox inset="0,0,0,0">
                      <w:txbxContent>
                        <w:p w:rsidR="0087729B" w:rsidRPr="00070A1D" w:rsidRDefault="0087729B" w:rsidP="00070A1D">
                          <w:pPr>
                            <w:spacing w:line="340" w:lineRule="exact"/>
                            <w:jc w:val="left"/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4"/>
                            </w:rPr>
                            <w:t>発達の遅れが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4"/>
                            </w:rPr>
                            <w:t>影響しているのか？</w:t>
                          </w:r>
                        </w:p>
                      </w:txbxContent>
                    </v:textbox>
                  </v:shape>
                  <v:shape id="雲形吹き出し 39" o:spid="_x0000_s1036" type="#_x0000_t106" style="position:absolute;left:-3757;top:106;width:21163;height:67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" adj="27059,22697" fillcolor="window" strokecolor="#50f828" strokeweight="1pt">
                    <v:stroke joinstyle="miter"/>
                    <v:textbox inset="0,0,0,0">
                      <w:txbxContent>
                        <w:p w:rsidR="0087729B" w:rsidRPr="00070A1D" w:rsidRDefault="0087729B" w:rsidP="004016E4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4"/>
                            </w:rPr>
                            <w:t>他の人の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4"/>
                            </w:rPr>
                            <w:t>気持ちを聞いてみたい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4"/>
                            </w:rPr>
                            <w:t>！</w:t>
                          </w:r>
                        </w:p>
                        <w:p w:rsidR="0087729B" w:rsidRPr="00070A1D" w:rsidRDefault="0087729B" w:rsidP="00070A1D">
                          <w:pPr>
                            <w:spacing w:line="340" w:lineRule="exact"/>
                            <w:jc w:val="left"/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雲形吹き出し 34" o:spid="_x0000_s1037" type="#_x0000_t106" style="position:absolute;left:-4636;top:16425;width:18302;height:10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" adj="28768,-2904" fillcolor="window" strokecolor="#50f828" strokeweight="1pt">
                    <v:stroke joinstyle="miter"/>
                    <v:textbox inset="0,0,0,0">
                      <w:txbxContent>
                        <w:p w:rsidR="0087729B" w:rsidRPr="00D83FE3" w:rsidRDefault="0087729B" w:rsidP="00D83FE3">
                          <w:pPr>
                            <w:spacing w:line="260" w:lineRule="exact"/>
                            <w:jc w:val="left"/>
                            <w:rPr>
                              <w:rFonts w:ascii="HG丸ｺﾞｼｯｸM-PRO" w:eastAsia="HG丸ｺﾞｼｯｸM-PRO" w:hAnsi="HG丸ｺﾞｼｯｸM-PRO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  <w:szCs w:val="24"/>
                            </w:rPr>
                            <w:t>専門家のアドバイスがほしい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2"/>
                              <w:szCs w:val="24"/>
                            </w:rPr>
                            <w:t>！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2F2328" w:rsidRDefault="002F2328"/>
    <w:p w:rsidR="002F2328" w:rsidRDefault="002F2328"/>
    <w:p w:rsidR="002F2328" w:rsidRDefault="002F2328"/>
    <w:p w:rsidR="002F2328" w:rsidRDefault="005F15AF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4650740</wp:posOffset>
                </wp:positionH>
                <wp:positionV relativeFrom="paragraph">
                  <wp:posOffset>225425</wp:posOffset>
                </wp:positionV>
                <wp:extent cx="1657350" cy="781050"/>
                <wp:effectExtent l="609600" t="0" r="38100" b="38100"/>
                <wp:wrapNone/>
                <wp:docPr id="19" name="雲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781050"/>
                        </a:xfrm>
                        <a:prstGeom prst="cloudCallout">
                          <a:avLst>
                            <a:gd name="adj1" fmla="val -84808"/>
                            <a:gd name="adj2" fmla="val 15207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0F828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87729B" w:rsidRPr="00070A1D" w:rsidRDefault="0087729B" w:rsidP="00070A1D">
                            <w:pPr>
                              <w:spacing w:line="3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子育ての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ヒントがほしい！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形吹き出し 19" o:spid="_x0000_s1038" type="#_x0000_t106" style="position:absolute;left:0;text-align:left;margin-left:366.2pt;margin-top:17.75pt;width:130.5pt;height:61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" adj="-7519,14085" fillcolor="window" strokecolor="#50f828" strokeweight="1pt">
                <v:stroke joinstyle="miter"/>
                <v:textbox inset="0,0,0,0">
                  <w:txbxContent>
                    <w:p w:rsidR="0087729B" w:rsidRPr="00070A1D" w:rsidRDefault="0087729B" w:rsidP="00070A1D">
                      <w:pPr>
                        <w:spacing w:line="3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子育ての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ヒントがほしい！</w:t>
                      </w:r>
                    </w:p>
                  </w:txbxContent>
                </v:textbox>
              </v:shape>
            </w:pict>
          </mc:Fallback>
        </mc:AlternateContent>
      </w:r>
    </w:p>
    <w:p w:rsidR="002F2328" w:rsidRDefault="002F2328"/>
    <w:p w:rsidR="002F2328" w:rsidRDefault="002F2328"/>
    <w:p w:rsidR="002F2328" w:rsidRDefault="002F2328"/>
    <w:p w:rsidR="002F2328" w:rsidRDefault="004016E4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4698365</wp:posOffset>
                </wp:positionH>
                <wp:positionV relativeFrom="paragraph">
                  <wp:posOffset>177800</wp:posOffset>
                </wp:positionV>
                <wp:extent cx="1676400" cy="790575"/>
                <wp:effectExtent l="933450" t="57150" r="38100" b="47625"/>
                <wp:wrapNone/>
                <wp:docPr id="3" name="雲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790575"/>
                        </a:xfrm>
                        <a:prstGeom prst="cloudCallout">
                          <a:avLst>
                            <a:gd name="adj1" fmla="val -104034"/>
                            <a:gd name="adj2" fmla="val -5334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0F828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87729B" w:rsidRPr="004016E4" w:rsidRDefault="0087729B" w:rsidP="004016E4">
                            <w:pPr>
                              <w:spacing w:line="340" w:lineRule="exact"/>
                              <w:jc w:val="left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とにかく話を聴いてほしい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形吹き出し 3" o:spid="_x0000_s1039" type="#_x0000_t106" style="position:absolute;left:0;text-align:left;margin-left:369.95pt;margin-top:14pt;width:132pt;height:62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" adj="-11671,-722" fillcolor="window" strokecolor="#50f828" strokeweight="1pt">
                <v:stroke joinstyle="miter"/>
                <v:textbox inset="0,0,0,0">
                  <w:txbxContent>
                    <w:p w:rsidR="0087729B" w:rsidRPr="004016E4" w:rsidRDefault="0087729B" w:rsidP="004016E4">
                      <w:pPr>
                        <w:spacing w:line="340" w:lineRule="exact"/>
                        <w:jc w:val="left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とにかく話を聴いてほしい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2F2328" w:rsidRDefault="002F2328"/>
    <w:p w:rsidR="002F2328" w:rsidRDefault="002F2328"/>
    <w:p w:rsidR="002F2328" w:rsidRDefault="002F2328"/>
    <w:p w:rsidR="002F2328" w:rsidRDefault="002F2328"/>
    <w:p w:rsidR="00436852" w:rsidRDefault="001F5CC9" w:rsidP="00436852">
      <w:r>
        <w:rPr>
          <w:rFonts w:ascii="HGP創英角ﾎﾟｯﾌﾟ体" w:eastAsia="HGP創英角ﾎﾟｯﾌﾟ体" w:hAnsi="HGP創英角ﾎﾟｯﾌﾟ体" w:hint="eastAsia"/>
          <w:noProof/>
          <w:sz w:val="32"/>
          <w:szCs w:val="24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92075</wp:posOffset>
                </wp:positionV>
                <wp:extent cx="6305550" cy="1198880"/>
                <wp:effectExtent l="0" t="0" r="0" b="127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50" cy="1198880"/>
                          <a:chOff x="0" y="161924"/>
                          <a:chExt cx="6305550" cy="1200225"/>
                        </a:xfrm>
                      </wpg:grpSpPr>
                      <wps:wsp>
                        <wps:cNvPr id="26" name="楕円 26"/>
                        <wps:cNvSpPr/>
                        <wps:spPr>
                          <a:xfrm>
                            <a:off x="0" y="161924"/>
                            <a:ext cx="1052195" cy="437251"/>
                          </a:xfrm>
                          <a:prstGeom prst="ellipse">
                            <a:avLst/>
                          </a:prstGeom>
                          <a:solidFill>
                            <a:srgbClr val="50F828"/>
                          </a:solidFill>
                          <a:ln w="12700">
                            <a:solidFill>
                              <a:srgbClr val="00B05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7729B" w:rsidRPr="00D35365" w:rsidRDefault="0087729B" w:rsidP="00701C80">
                              <w:pPr>
                                <w:spacing w:line="420" w:lineRule="exact"/>
                                <w:rPr>
                                  <w:color w:val="FFFFFF" w:themeColor="background1"/>
                                  <w:sz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3536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40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第１部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正方形/長方形 28"/>
                        <wps:cNvSpPr/>
                        <wps:spPr>
                          <a:xfrm>
                            <a:off x="1219200" y="809656"/>
                            <a:ext cx="5086350" cy="55249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7729B" w:rsidRDefault="0087729B" w:rsidP="00701C80">
                              <w:pPr>
                                <w:spacing w:line="400" w:lineRule="exact"/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</w:rPr>
                                <w:t>質問タイム＜２０分＞</w:t>
                              </w:r>
                            </w:p>
                            <w:p w:rsidR="0087729B" w:rsidRPr="009C636C" w:rsidRDefault="0087729B" w:rsidP="00701C80">
                              <w:pPr>
                                <w:spacing w:line="400" w:lineRule="exact"/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</w:rPr>
                                <w:t>…関係者や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</w:rPr>
                                <w:t>違うグループの保護者への質問を含む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5" o:spid="_x0000_s1040" style="position:absolute;left:0;text-align:left;margin-left:.2pt;margin-top:7.25pt;width:496.5pt;height:94.4pt;z-index:251661824;mso-width-relative:margin;mso-height-relative:margin" coordorigin=",1619" coordsize="63055,12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">
                <v:oval id="楕円 26" o:spid="_x0000_s1041" style="position:absolute;top:1619;width:10521;height:4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" fillcolor="#50f828" strokecolor="#00b050" strokeweight="1pt">
                  <v:stroke joinstyle="miter"/>
                  <v:textbox inset="0,0,0,0">
                    <w:txbxContent>
                      <w:p w:rsidR="0087729B" w:rsidRPr="00D35365" w:rsidRDefault="0087729B" w:rsidP="00701C80">
                        <w:pPr>
                          <w:spacing w:line="420" w:lineRule="exact"/>
                          <w:rPr>
                            <w:color w:val="FFFFFF" w:themeColor="background1"/>
                            <w:sz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35365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40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第１部</w:t>
                        </w:r>
                      </w:p>
                    </w:txbxContent>
                  </v:textbox>
                </v:oval>
                <v:rect id="正方形/長方形 28" o:spid="_x0000_s1042" style="position:absolute;left:12192;top:8096;width:50863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" fillcolor="window" stroked="f" strokeweight="1pt">
                  <v:textbox inset="0,0,0,0">
                    <w:txbxContent>
                      <w:p w:rsidR="0087729B" w:rsidRDefault="0087729B" w:rsidP="00701C80">
                        <w:pPr>
                          <w:spacing w:line="400" w:lineRule="exact"/>
                          <w:rPr>
                            <w:rFonts w:ascii="HGP創英角ﾎﾟｯﾌﾟ体" w:eastAsia="HGP創英角ﾎﾟｯﾌﾟ体" w:hAnsi="HGP創英角ﾎﾟｯﾌﾟ体"/>
                            <w:sz w:val="32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</w:rPr>
                          <w:t>質問タイム＜２０分＞</w:t>
                        </w:r>
                      </w:p>
                      <w:p w:rsidR="0087729B" w:rsidRPr="009C636C" w:rsidRDefault="0087729B" w:rsidP="00701C80">
                        <w:pPr>
                          <w:spacing w:line="400" w:lineRule="exact"/>
                          <w:rPr>
                            <w:rFonts w:ascii="HGP創英角ﾎﾟｯﾌﾟ体" w:eastAsia="HGP創英角ﾎﾟｯﾌﾟ体" w:hAnsi="HGP創英角ﾎﾟｯﾌﾟ体"/>
                            <w:sz w:val="32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</w:rPr>
                          <w:t>…関係者や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32"/>
                          </w:rPr>
                          <w:t>違うグループの保護者への質問を含む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32"/>
          <w:szCs w:val="24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82550</wp:posOffset>
                </wp:positionV>
                <wp:extent cx="6449695" cy="1122045"/>
                <wp:effectExtent l="0" t="0" r="8255" b="2095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9695" cy="1122045"/>
                          <a:chOff x="-1622" y="-495300"/>
                          <a:chExt cx="6269870" cy="1123134"/>
                        </a:xfrm>
                      </wpg:grpSpPr>
                      <wps:wsp>
                        <wps:cNvPr id="52" name="楕円 52"/>
                        <wps:cNvSpPr/>
                        <wps:spPr>
                          <a:xfrm>
                            <a:off x="-1622" y="162008"/>
                            <a:ext cx="1022859" cy="465826"/>
                          </a:xfrm>
                          <a:prstGeom prst="ellipse">
                            <a:avLst/>
                          </a:prstGeom>
                          <a:solidFill>
                            <a:srgbClr val="50F828"/>
                          </a:solidFill>
                          <a:ln w="12700">
                            <a:solidFill>
                              <a:srgbClr val="00B05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7729B" w:rsidRPr="005A7ADC" w:rsidRDefault="0087729B" w:rsidP="00646B40">
                              <w:pPr>
                                <w:spacing w:line="420" w:lineRule="exact"/>
                                <w:rPr>
                                  <w:color w:val="FFFFFF" w:themeColor="background1"/>
                                  <w:sz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A7ADC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40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第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40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２</w:t>
                              </w:r>
                              <w:r w:rsidRPr="005A7ADC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40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正方形/長方形 9"/>
                        <wps:cNvSpPr/>
                        <wps:spPr>
                          <a:xfrm>
                            <a:off x="1181898" y="-495300"/>
                            <a:ext cx="5086350" cy="571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7729B" w:rsidRDefault="0087729B" w:rsidP="00F123F1">
                              <w:pPr>
                                <w:spacing w:line="400" w:lineRule="exact"/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</w:rPr>
                                <w:t>フリートーク（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</w:rPr>
                                <w:t>グループ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</w:rPr>
                                <w:t>で</w:t>
                              </w:r>
                              <w:r w:rsidRPr="0095537D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</w:rPr>
                                <w:t>語り合う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</w:rPr>
                                <w:t>）＜50分＞</w:t>
                              </w:r>
                            </w:p>
                            <w:p w:rsidR="0087729B" w:rsidRPr="0095537D" w:rsidRDefault="0087729B" w:rsidP="00F123F1">
                              <w:pPr>
                                <w:spacing w:line="400" w:lineRule="exact"/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</w:rPr>
                                <w:t>…グループの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</w:rPr>
                                <w:t>人数は</w:t>
                              </w:r>
                              <w:r w:rsidRPr="0095537D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</w:rPr>
                                <w:t>５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</w:rPr>
                                <w:t>～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</w:rPr>
                                <w:t>６</w:t>
                              </w:r>
                              <w:r w:rsidRPr="0095537D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</w:rPr>
                                <w:t>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7" o:spid="_x0000_s1043" style="position:absolute;left:0;text-align:left;margin-left:.2pt;margin-top:6.5pt;width:507.85pt;height:88.35pt;z-index:251654656;mso-width-relative:margin;mso-height-relative:margin" coordorigin="-16,-4953" coordsize="62698,1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">
                <v:oval id="楕円 52" o:spid="_x0000_s1044" style="position:absolute;left:-16;top:1620;width:10228;height:4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" fillcolor="#50f828" strokecolor="#00b050" strokeweight="1pt">
                  <v:stroke joinstyle="miter"/>
                  <v:textbox inset="0,0,0,0">
                    <w:txbxContent>
                      <w:p w:rsidR="0087729B" w:rsidRPr="005A7ADC" w:rsidRDefault="0087729B" w:rsidP="00646B40">
                        <w:pPr>
                          <w:spacing w:line="420" w:lineRule="exact"/>
                          <w:rPr>
                            <w:color w:val="FFFFFF" w:themeColor="background1"/>
                            <w:sz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A7ADC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40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第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40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２</w:t>
                        </w:r>
                        <w:r w:rsidRPr="005A7ADC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40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部</w:t>
                        </w:r>
                      </w:p>
                    </w:txbxContent>
                  </v:textbox>
                </v:oval>
                <v:rect id="正方形/長方形 9" o:spid="_x0000_s1045" style="position:absolute;left:11818;top:-4953;width:50864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" fillcolor="window" stroked="f" strokeweight="1pt">
                  <v:textbox inset="0,0,0,0">
                    <w:txbxContent>
                      <w:p w:rsidR="0087729B" w:rsidRDefault="0087729B" w:rsidP="00F123F1">
                        <w:pPr>
                          <w:spacing w:line="400" w:lineRule="exact"/>
                          <w:rPr>
                            <w:rFonts w:ascii="HGP創英角ﾎﾟｯﾌﾟ体" w:eastAsia="HGP創英角ﾎﾟｯﾌﾟ体" w:hAnsi="HGP創英角ﾎﾟｯﾌﾟ体"/>
                            <w:sz w:val="32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</w:rPr>
                          <w:t>フリートーク（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32"/>
                          </w:rPr>
                          <w:t>グループ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</w:rPr>
                          <w:t>で</w:t>
                        </w:r>
                        <w:r w:rsidRPr="0095537D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</w:rPr>
                          <w:t>語り合う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</w:rPr>
                          <w:t>）＜50分＞</w:t>
                        </w:r>
                      </w:p>
                      <w:p w:rsidR="0087729B" w:rsidRPr="0095537D" w:rsidRDefault="0087729B" w:rsidP="00F123F1">
                        <w:pPr>
                          <w:spacing w:line="400" w:lineRule="exact"/>
                          <w:rPr>
                            <w:rFonts w:ascii="HGP創英角ﾎﾟｯﾌﾟ体" w:eastAsia="HGP創英角ﾎﾟｯﾌﾟ体" w:hAnsi="HGP創英角ﾎﾟｯﾌﾟ体"/>
                            <w:sz w:val="32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</w:rPr>
                          <w:t>…グループの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32"/>
                          </w:rPr>
                          <w:t>人数は</w:t>
                        </w:r>
                        <w:r w:rsidRPr="0095537D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</w:rPr>
                          <w:t>５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</w:rPr>
                          <w:t>～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32"/>
                          </w:rPr>
                          <w:t>６</w:t>
                        </w:r>
                        <w:r w:rsidRPr="0095537D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</w:rPr>
                          <w:t>人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B2564B" w:rsidRDefault="001F5CC9" w:rsidP="004E169C">
      <w:pPr>
        <w:ind w:firstLineChars="500" w:firstLine="1600"/>
        <w:rPr>
          <w:rFonts w:ascii="HGP創英角ﾎﾟｯﾌﾟ体" w:eastAsia="HGP創英角ﾎﾟｯﾌﾟ体" w:hAnsi="HGP創英角ﾎﾟｯﾌﾟ体"/>
          <w:sz w:val="32"/>
          <w:szCs w:val="24"/>
        </w:rPr>
      </w:pPr>
      <w:r>
        <w:rPr>
          <w:rFonts w:ascii="HGP創英角ﾎﾟｯﾌﾟ体" w:eastAsia="HGP創英角ﾎﾟｯﾌﾟ体" w:hAnsi="HGP創英角ﾎﾟｯﾌﾟ体"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3850640</wp:posOffset>
                </wp:positionH>
                <wp:positionV relativeFrom="paragraph">
                  <wp:posOffset>168275</wp:posOffset>
                </wp:positionV>
                <wp:extent cx="2895600" cy="552450"/>
                <wp:effectExtent l="152400" t="0" r="19050" b="19050"/>
                <wp:wrapNone/>
                <wp:docPr id="8" name="角丸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552450"/>
                        </a:xfrm>
                        <a:prstGeom prst="wedgeRoundRectCallout">
                          <a:avLst>
                            <a:gd name="adj1" fmla="val -54677"/>
                            <a:gd name="adj2" fmla="val -16789"/>
                            <a:gd name="adj3" fmla="val 16667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29B" w:rsidRPr="003B0A2D" w:rsidRDefault="0087729B" w:rsidP="004B3DB3">
                            <w:pPr>
                              <w:spacing w:line="340" w:lineRule="exact"/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32"/>
                              </w:rPr>
                            </w:pPr>
                            <w:r w:rsidRPr="003B0A2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富山大学</w:t>
                            </w:r>
                            <w:r w:rsidRPr="003B0A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3B0A2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石津准教授</w:t>
                            </w:r>
                            <w:r w:rsidRPr="003B0A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が</w:t>
                            </w:r>
                            <w:r w:rsidRPr="003B0A2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参加！</w:t>
                            </w:r>
                            <w:r w:rsidRPr="003B0A2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※</w:t>
                            </w:r>
                            <w:r w:rsidRPr="003B0A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裏面にプロフィール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8" o:spid="_x0000_s1046" type="#_x0000_t62" style="position:absolute;left:0;text-align:left;margin-left:303.2pt;margin-top:13.25pt;width:228pt;height:43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" adj="-1010,7174" fillcolor="white [3201]" strokecolor="#00b050" strokeweight="1pt">
                <v:textbox inset="0,0,0,0">
                  <w:txbxContent>
                    <w:p w:rsidR="0087729B" w:rsidRPr="003B0A2D" w:rsidRDefault="0087729B" w:rsidP="004B3DB3">
                      <w:pPr>
                        <w:spacing w:line="340" w:lineRule="exact"/>
                        <w:jc w:val="center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32"/>
                        </w:rPr>
                      </w:pPr>
                      <w:r w:rsidRPr="003B0A2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富山大学</w:t>
                      </w:r>
                      <w:r w:rsidRPr="003B0A2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3B0A2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石津准教授</w:t>
                      </w:r>
                      <w:r w:rsidRPr="003B0A2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が</w:t>
                      </w:r>
                      <w:r w:rsidRPr="003B0A2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参加！</w:t>
                      </w:r>
                      <w:r w:rsidRPr="003B0A2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※</w:t>
                      </w:r>
                      <w:r w:rsidRPr="003B0A2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裏面にプロフィール</w:t>
                      </w:r>
                    </w:p>
                  </w:txbxContent>
                </v:textbox>
              </v:shape>
            </w:pict>
          </mc:Fallback>
        </mc:AlternateContent>
      </w:r>
    </w:p>
    <w:p w:rsidR="00BD3DE8" w:rsidRPr="00436852" w:rsidRDefault="009C636C" w:rsidP="009C636C">
      <w:pPr>
        <w:tabs>
          <w:tab w:val="left" w:pos="2145"/>
        </w:tabs>
        <w:ind w:firstLineChars="500" w:firstLine="1050"/>
      </w:pPr>
      <w:r>
        <w:tab/>
      </w:r>
    </w:p>
    <w:p w:rsidR="004E169C" w:rsidRDefault="00975ACA" w:rsidP="004E169C">
      <w:pPr>
        <w:spacing w:line="420" w:lineRule="exact"/>
        <w:jc w:val="center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　　</w:t>
      </w:r>
    </w:p>
    <w:p w:rsidR="0036183D" w:rsidRDefault="00CB2021" w:rsidP="004E169C">
      <w:pPr>
        <w:spacing w:line="420" w:lineRule="exact"/>
        <w:jc w:val="center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244475</wp:posOffset>
                </wp:positionV>
                <wp:extent cx="6315075" cy="465671"/>
                <wp:effectExtent l="0" t="0" r="9525" b="10795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5075" cy="465671"/>
                          <a:chOff x="-9525" y="66675"/>
                          <a:chExt cx="6315075" cy="465671"/>
                        </a:xfrm>
                      </wpg:grpSpPr>
                      <wps:wsp>
                        <wps:cNvPr id="4" name="楕円 4"/>
                        <wps:cNvSpPr/>
                        <wps:spPr>
                          <a:xfrm>
                            <a:off x="-9525" y="66675"/>
                            <a:ext cx="1033145" cy="465671"/>
                          </a:xfrm>
                          <a:prstGeom prst="ellipse">
                            <a:avLst/>
                          </a:prstGeom>
                          <a:solidFill>
                            <a:srgbClr val="50F828"/>
                          </a:solidFill>
                          <a:ln w="12700">
                            <a:solidFill>
                              <a:srgbClr val="00B05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7729B" w:rsidRPr="00D35365" w:rsidRDefault="0087729B" w:rsidP="0036183D">
                              <w:pPr>
                                <w:spacing w:line="420" w:lineRule="exact"/>
                                <w:rPr>
                                  <w:color w:val="FFFFFF" w:themeColor="background1"/>
                                  <w:sz w:val="2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36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終了後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正方形/長方形 5"/>
                        <wps:cNvSpPr/>
                        <wps:spPr>
                          <a:xfrm>
                            <a:off x="1219200" y="123798"/>
                            <a:ext cx="508635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7729B" w:rsidRPr="00CB2021" w:rsidRDefault="0087729B" w:rsidP="00C222DD">
                              <w:pPr>
                                <w:spacing w:line="400" w:lineRule="exact"/>
                              </w:pPr>
                              <w:r w:rsidRPr="00CB2021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2"/>
                                </w:rPr>
                                <w:t>希望者は関係者と個別に</w:t>
                              </w:r>
                              <w:r w:rsidRPr="00CB2021"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2"/>
                                </w:rPr>
                                <w:t>面談をする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3" o:spid="_x0000_s1047" style="position:absolute;left:0;text-align:left;margin-left:.2pt;margin-top:19.25pt;width:497.25pt;height:36.65pt;z-index:251649536;mso-width-relative:margin;mso-height-relative:margin" coordorigin="-95,666" coordsize="63150,4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">
                <v:oval id="楕円 4" o:spid="_x0000_s1048" style="position:absolute;left:-95;top:666;width:10331;height:4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" fillcolor="#50f828" strokecolor="#00b050" strokeweight="1pt">
                  <v:stroke joinstyle="miter"/>
                  <v:textbox inset="0,0,0,0">
                    <w:txbxContent>
                      <w:p w:rsidR="0087729B" w:rsidRPr="00D35365" w:rsidRDefault="0087729B" w:rsidP="0036183D">
                        <w:pPr>
                          <w:spacing w:line="420" w:lineRule="exact"/>
                          <w:rPr>
                            <w:color w:val="FFFFFF" w:themeColor="background1"/>
                            <w:sz w:val="2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36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終了後</w:t>
                        </w:r>
                      </w:p>
                    </w:txbxContent>
                  </v:textbox>
                </v:oval>
                <v:rect id="正方形/長方形 5" o:spid="_x0000_s1049" style="position:absolute;left:12192;top:1237;width:50863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" fillcolor="white [3201]" stroked="f" strokeweight="1pt">
                  <v:textbox inset="0,0,0,0">
                    <w:txbxContent>
                      <w:p w:rsidR="0087729B" w:rsidRPr="00CB2021" w:rsidRDefault="0087729B" w:rsidP="00C222DD">
                        <w:pPr>
                          <w:spacing w:line="400" w:lineRule="exact"/>
                        </w:pPr>
                        <w:r w:rsidRPr="00CB2021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2"/>
                          </w:rPr>
                          <w:t>希望者は関係者と個別に</w:t>
                        </w:r>
                        <w:r w:rsidRPr="00CB2021"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2"/>
                          </w:rPr>
                          <w:t>面談をする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13886" w:rsidRPr="008E14D9" w:rsidRDefault="00B64674" w:rsidP="0095537D">
      <w:pPr>
        <w:spacing w:line="420" w:lineRule="exact"/>
        <w:ind w:firstLineChars="500" w:firstLine="1200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     </w:t>
      </w:r>
      <w:r w:rsidR="00252AE6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　　　　　</w:t>
      </w:r>
      <w:r w:rsidR="0095537D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　　　　　　　　　　　　　　　　　　　　　　　　　　　　　　　</w:t>
      </w:r>
      <w:r w:rsidR="00252AE6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　</w:t>
      </w:r>
      <w:r w:rsidR="00975ACA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</w:t>
      </w:r>
    </w:p>
    <w:p w:rsidR="006D0C37" w:rsidRDefault="001F5CC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119380</wp:posOffset>
                </wp:positionV>
                <wp:extent cx="2400300" cy="26670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:rsidR="0087729B" w:rsidRPr="00113392" w:rsidRDefault="0087729B" w:rsidP="0036183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133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>※詳しくは裏面をご覧ください。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50" style="position:absolute;left:0;text-align:left;margin-left:335.45pt;margin-top:9.4pt;width:189pt;height:2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" fillcolor="window" stroked="f" strokeweight="1pt">
                <v:textbox inset="0,0,0,0">
                  <w:txbxContent>
                    <w:p w:rsidR="0087729B" w:rsidRPr="00113392" w:rsidRDefault="0087729B" w:rsidP="0036183D">
                      <w:pPr>
                        <w:jc w:val="center"/>
                        <w:rPr>
                          <w:sz w:val="20"/>
                        </w:rPr>
                      </w:pPr>
                      <w:r w:rsidRPr="00113392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>※詳しくは裏面をご覧ください。</w:t>
                      </w:r>
                    </w:p>
                  </w:txbxContent>
                </v:textbox>
              </v:rect>
            </w:pict>
          </mc:Fallback>
        </mc:AlternateContent>
      </w:r>
    </w:p>
    <w:p w:rsidR="00B64674" w:rsidRDefault="001F5CC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3164205</wp:posOffset>
                </wp:positionH>
                <wp:positionV relativeFrom="paragraph">
                  <wp:posOffset>130175</wp:posOffset>
                </wp:positionV>
                <wp:extent cx="3477260" cy="2657475"/>
                <wp:effectExtent l="0" t="0" r="27940" b="28575"/>
                <wp:wrapNone/>
                <wp:docPr id="70" name="楕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7260" cy="2657475"/>
                        </a:xfrm>
                        <a:prstGeom prst="ellipse">
                          <a:avLst/>
                        </a:prstGeom>
                        <a:solidFill>
                          <a:srgbClr val="BDFCAE"/>
                        </a:solidFill>
                        <a:ln w="12700">
                          <a:solidFill>
                            <a:srgbClr val="00B05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87729B" w:rsidRPr="003B0A2D" w:rsidRDefault="0087729B" w:rsidP="00B64674">
                            <w:pPr>
                              <w:spacing w:line="4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申込み先</w:t>
                            </w:r>
                          </w:p>
                          <w:p w:rsidR="0087729B" w:rsidRPr="003B0A2D" w:rsidRDefault="0087729B" w:rsidP="00B64674">
                            <w:pPr>
                              <w:spacing w:line="4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富山市教育センター　教育相談係</w:t>
                            </w:r>
                          </w:p>
                          <w:p w:rsidR="0087729B" w:rsidRPr="003B0A2D" w:rsidRDefault="0087729B" w:rsidP="00B64674">
                            <w:pPr>
                              <w:spacing w:line="4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0A2D">
                              <w:rPr>
                                <w:rFonts w:ascii="HGP創英角ﾎﾟｯﾌﾟ体" w:eastAsia="HGP創英角ﾎﾟｯﾌﾟ体" w:hAnsi="HGP創英角ﾎﾟｯﾌﾟ体" w:cs="Segoe UI Emoji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☎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４３１－４４０４</w:t>
                            </w:r>
                          </w:p>
                          <w:p w:rsidR="0087729B" w:rsidRPr="003B0A2D" w:rsidRDefault="0087729B" w:rsidP="00B64674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0A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①名前、②学校名（所属）、③連絡先</w:t>
                            </w:r>
                          </w:p>
                          <w:p w:rsidR="0087729B" w:rsidRPr="003B0A2D" w:rsidRDefault="0087729B" w:rsidP="00D35365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0A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④</w:t>
                            </w:r>
                            <w:r w:rsidRPr="003B0A2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主な悩み　等</w:t>
                            </w:r>
                            <w:r w:rsidRPr="003B0A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をお伝えください。</w:t>
                            </w:r>
                          </w:p>
                          <w:p w:rsidR="004C1947" w:rsidRPr="003B0A2D" w:rsidRDefault="0087729B" w:rsidP="00B64674">
                            <w:pPr>
                              <w:spacing w:line="280" w:lineRule="exact"/>
                              <w:ind w:leftChars="100" w:left="411" w:hangingChars="100" w:hanging="20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0A2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※会場準備の都合上</w:t>
                            </w:r>
                            <w:r w:rsidRPr="003B0A2D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Pr="003B0A2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できる限り事前</w:t>
                            </w:r>
                          </w:p>
                          <w:p w:rsidR="0087729B" w:rsidRPr="003B0A2D" w:rsidRDefault="0087729B" w:rsidP="004C1947">
                            <w:pPr>
                              <w:spacing w:line="280" w:lineRule="exact"/>
                              <w:ind w:leftChars="200" w:left="42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0A2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申込みをお願いします。（当日</w:t>
                            </w:r>
                            <w:r w:rsidRPr="003B0A2D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受付</w:t>
                            </w:r>
                            <w:r w:rsidRPr="003B0A2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可）</w:t>
                            </w:r>
                          </w:p>
                          <w:p w:rsidR="0087729B" w:rsidRPr="003B0A2D" w:rsidRDefault="0087729B" w:rsidP="002D60EF">
                            <w:pPr>
                              <w:spacing w:line="280" w:lineRule="exact"/>
                              <w:ind w:firstLineChars="100" w:firstLine="20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0A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※連絡先は急な変更の時にのみ利用し</w:t>
                            </w:r>
                          </w:p>
                          <w:p w:rsidR="0087729B" w:rsidRPr="003B0A2D" w:rsidRDefault="0087729B" w:rsidP="00387365">
                            <w:pPr>
                              <w:spacing w:line="280" w:lineRule="exact"/>
                              <w:ind w:firstLineChars="200" w:firstLine="40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0A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ます。</w:t>
                            </w:r>
                          </w:p>
                          <w:p w:rsidR="0087729B" w:rsidRPr="005A7ADC" w:rsidRDefault="0087729B" w:rsidP="00B64674">
                            <w:pPr>
                              <w:spacing w:line="4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70" o:spid="_x0000_s1051" style="position:absolute;left:0;text-align:left;margin-left:249.15pt;margin-top:10.25pt;width:273.8pt;height:209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" fillcolor="#bdfcae" strokecolor="#00b050" strokeweight="1pt">
                <v:stroke joinstyle="miter"/>
                <v:textbox inset="0,0,0,0">
                  <w:txbxContent>
                    <w:p w:rsidR="0087729B" w:rsidRPr="003B0A2D" w:rsidRDefault="0087729B" w:rsidP="00B64674">
                      <w:pPr>
                        <w:spacing w:line="4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申込み先</w:t>
                      </w:r>
                    </w:p>
                    <w:p w:rsidR="0087729B" w:rsidRPr="003B0A2D" w:rsidRDefault="0087729B" w:rsidP="00B64674">
                      <w:pPr>
                        <w:spacing w:line="4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富山市教育センター　教育相談係</w:t>
                      </w:r>
                    </w:p>
                    <w:p w:rsidR="0087729B" w:rsidRPr="003B0A2D" w:rsidRDefault="0087729B" w:rsidP="00B64674">
                      <w:pPr>
                        <w:spacing w:line="4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B0A2D">
                        <w:rPr>
                          <w:rFonts w:ascii="HGP創英角ﾎﾟｯﾌﾟ体" w:eastAsia="HGP創英角ﾎﾟｯﾌﾟ体" w:hAnsi="HGP創英角ﾎﾟｯﾌﾟ体" w:cs="Segoe UI Emoji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☎</w:t>
                      </w: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４３１－４４０４</w:t>
                      </w:r>
                    </w:p>
                    <w:p w:rsidR="0087729B" w:rsidRPr="003B0A2D" w:rsidRDefault="0087729B" w:rsidP="00B64674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B0A2D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①名前、②学校名（所属）、③連絡先</w:t>
                      </w:r>
                    </w:p>
                    <w:p w:rsidR="0087729B" w:rsidRPr="003B0A2D" w:rsidRDefault="0087729B" w:rsidP="00D35365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B0A2D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④</w:t>
                      </w:r>
                      <w:r w:rsidRPr="003B0A2D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主な悩み　等</w:t>
                      </w:r>
                      <w:r w:rsidRPr="003B0A2D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をお伝えください。</w:t>
                      </w:r>
                    </w:p>
                    <w:p w:rsidR="004C1947" w:rsidRPr="003B0A2D" w:rsidRDefault="0087729B" w:rsidP="00B64674">
                      <w:pPr>
                        <w:spacing w:line="280" w:lineRule="exact"/>
                        <w:ind w:leftChars="100" w:left="411" w:hangingChars="100" w:hanging="201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B0A2D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※会場準備の都合上</w:t>
                      </w:r>
                      <w:r w:rsidRPr="003B0A2D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Pr="003B0A2D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できる限り事前</w:t>
                      </w:r>
                    </w:p>
                    <w:p w:rsidR="0087729B" w:rsidRPr="003B0A2D" w:rsidRDefault="0087729B" w:rsidP="004C1947">
                      <w:pPr>
                        <w:spacing w:line="280" w:lineRule="exact"/>
                        <w:ind w:leftChars="200" w:left="420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B0A2D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申込みをお願いします。（当日</w:t>
                      </w:r>
                      <w:r w:rsidRPr="003B0A2D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受付</w:t>
                      </w:r>
                      <w:r w:rsidRPr="003B0A2D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可）</w:t>
                      </w:r>
                    </w:p>
                    <w:p w:rsidR="0087729B" w:rsidRPr="003B0A2D" w:rsidRDefault="0087729B" w:rsidP="002D60EF">
                      <w:pPr>
                        <w:spacing w:line="280" w:lineRule="exact"/>
                        <w:ind w:firstLineChars="100" w:firstLine="20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B0A2D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※連絡先は急な変更の時にのみ利用し</w:t>
                      </w:r>
                    </w:p>
                    <w:p w:rsidR="0087729B" w:rsidRPr="003B0A2D" w:rsidRDefault="0087729B" w:rsidP="00387365">
                      <w:pPr>
                        <w:spacing w:line="280" w:lineRule="exact"/>
                        <w:ind w:firstLineChars="200" w:firstLine="402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B0A2D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ます。</w:t>
                      </w:r>
                    </w:p>
                    <w:p w:rsidR="0087729B" w:rsidRPr="005A7ADC" w:rsidRDefault="0087729B" w:rsidP="00B64674">
                      <w:pPr>
                        <w:spacing w:line="4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CB2021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149226</wp:posOffset>
                </wp:positionV>
                <wp:extent cx="2238375" cy="1924050"/>
                <wp:effectExtent l="0" t="0" r="28575" b="19050"/>
                <wp:wrapNone/>
                <wp:docPr id="66" name="楕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924050"/>
                        </a:xfrm>
                        <a:prstGeom prst="ellipse">
                          <a:avLst/>
                        </a:prstGeom>
                        <a:solidFill>
                          <a:srgbClr val="BDFCAE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29B" w:rsidRPr="003B0A2D" w:rsidRDefault="0087729B" w:rsidP="00975ACA">
                            <w:pPr>
                              <w:spacing w:line="4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　　時</w:t>
                            </w:r>
                          </w:p>
                          <w:p w:rsidR="0087729B" w:rsidRPr="003B0A2D" w:rsidRDefault="0087729B" w:rsidP="00975ACA">
                            <w:pPr>
                              <w:spacing w:line="4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７月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３０日（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木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  <w:p w:rsidR="0087729B" w:rsidRPr="003B0A2D" w:rsidRDefault="0087729B" w:rsidP="00975ACA">
                            <w:pPr>
                              <w:spacing w:line="4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10:00～11:15</w:t>
                            </w:r>
                          </w:p>
                          <w:p w:rsidR="0087729B" w:rsidRPr="003B0A2D" w:rsidRDefault="0087729B" w:rsidP="00D35365">
                            <w:pPr>
                              <w:spacing w:line="4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※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終了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後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～1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:00</w:t>
                            </w:r>
                          </w:p>
                          <w:p w:rsidR="0087729B" w:rsidRPr="003B0A2D" w:rsidRDefault="0087729B" w:rsidP="00D35365">
                            <w:pPr>
                              <w:spacing w:line="4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面談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可能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66" o:spid="_x0000_s1052" style="position:absolute;left:0;text-align:left;margin-left:.2pt;margin-top:11.75pt;width:176.25pt;height:151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" fillcolor="#bdfcae" strokecolor="#00b050" strokeweight="1pt">
                <v:stroke joinstyle="miter"/>
                <v:textbox inset="0,0,0,0">
                  <w:txbxContent>
                    <w:p w:rsidR="0087729B" w:rsidRPr="003B0A2D" w:rsidRDefault="0087729B" w:rsidP="00975ACA">
                      <w:pPr>
                        <w:spacing w:line="4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日　　時</w:t>
                      </w:r>
                    </w:p>
                    <w:p w:rsidR="0087729B" w:rsidRPr="003B0A2D" w:rsidRDefault="0087729B" w:rsidP="00975ACA">
                      <w:pPr>
                        <w:spacing w:line="4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７月</w:t>
                      </w:r>
                      <w:r w:rsidRPr="003B0A2D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３０日（</w:t>
                      </w: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木</w:t>
                      </w:r>
                      <w:r w:rsidRPr="003B0A2D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  <w:p w:rsidR="0087729B" w:rsidRPr="003B0A2D" w:rsidRDefault="0087729B" w:rsidP="00975ACA">
                      <w:pPr>
                        <w:spacing w:line="4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10:00～11:15</w:t>
                      </w:r>
                    </w:p>
                    <w:p w:rsidR="0087729B" w:rsidRPr="003B0A2D" w:rsidRDefault="0087729B" w:rsidP="00D35365">
                      <w:pPr>
                        <w:spacing w:line="4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※</w:t>
                      </w:r>
                      <w:r w:rsidRPr="003B0A2D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終了</w:t>
                      </w: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後</w:t>
                      </w:r>
                      <w:r w:rsidRPr="003B0A2D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～1</w:t>
                      </w: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B0A2D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:00</w:t>
                      </w:r>
                    </w:p>
                    <w:p w:rsidR="0087729B" w:rsidRPr="003B0A2D" w:rsidRDefault="0087729B" w:rsidP="00D35365">
                      <w:pPr>
                        <w:spacing w:line="4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面談</w:t>
                      </w:r>
                      <w:r w:rsidRPr="003B0A2D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可能</w:t>
                      </w:r>
                    </w:p>
                  </w:txbxContent>
                </v:textbox>
              </v:oval>
            </w:pict>
          </mc:Fallback>
        </mc:AlternateContent>
      </w:r>
    </w:p>
    <w:p w:rsidR="00B64674" w:rsidRDefault="00B64674">
      <w:pPr>
        <w:rPr>
          <w:rFonts w:ascii="HG丸ｺﾞｼｯｸM-PRO" w:eastAsia="HG丸ｺﾞｼｯｸM-PRO" w:hAnsi="HG丸ｺﾞｼｯｸM-PRO"/>
        </w:rPr>
      </w:pPr>
    </w:p>
    <w:p w:rsidR="00B64674" w:rsidRDefault="001F5CC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2395855</wp:posOffset>
                </wp:positionH>
                <wp:positionV relativeFrom="paragraph">
                  <wp:posOffset>73025</wp:posOffset>
                </wp:positionV>
                <wp:extent cx="724535" cy="681355"/>
                <wp:effectExtent l="0" t="0" r="18415" b="23495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535" cy="68135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87729B" w:rsidRPr="006870E7" w:rsidRDefault="0087729B" w:rsidP="002D60EF">
                            <w:pPr>
                              <w:spacing w:line="2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70E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途中</w:t>
                            </w:r>
                          </w:p>
                          <w:p w:rsidR="0087729B" w:rsidRPr="006870E7" w:rsidRDefault="0087729B" w:rsidP="002D60EF">
                            <w:pPr>
                              <w:spacing w:line="2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70E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入退室</w:t>
                            </w:r>
                          </w:p>
                          <w:p w:rsidR="0087729B" w:rsidRPr="006870E7" w:rsidRDefault="0087729B" w:rsidP="002D60EF">
                            <w:pPr>
                              <w:spacing w:line="2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70E7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10" o:spid="_x0000_s1053" style="position:absolute;left:0;text-align:left;margin-left:188.65pt;margin-top:5.75pt;width:57.05pt;height:53.6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" filled="f" strokecolor="#00b050" strokeweight="1pt">
                <v:stroke joinstyle="miter"/>
                <v:textbox inset="0,0,0,0">
                  <w:txbxContent>
                    <w:p w:rsidR="0087729B" w:rsidRPr="006870E7" w:rsidRDefault="0087729B" w:rsidP="002D60EF">
                      <w:pPr>
                        <w:spacing w:line="2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870E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途中</w:t>
                      </w:r>
                    </w:p>
                    <w:p w:rsidR="0087729B" w:rsidRPr="006870E7" w:rsidRDefault="0087729B" w:rsidP="002D60EF">
                      <w:pPr>
                        <w:spacing w:line="2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870E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入退室</w:t>
                      </w:r>
                    </w:p>
                    <w:p w:rsidR="0087729B" w:rsidRPr="006870E7" w:rsidRDefault="0087729B" w:rsidP="002D60EF">
                      <w:pPr>
                        <w:spacing w:line="2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870E7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OK!</w:t>
                      </w:r>
                    </w:p>
                  </w:txbxContent>
                </v:textbox>
              </v:oval>
            </w:pict>
          </mc:Fallback>
        </mc:AlternateContent>
      </w:r>
    </w:p>
    <w:p w:rsidR="00B64674" w:rsidRDefault="00B64674">
      <w:pPr>
        <w:rPr>
          <w:rFonts w:ascii="HG丸ｺﾞｼｯｸM-PRO" w:eastAsia="HG丸ｺﾞｼｯｸM-PRO" w:hAnsi="HG丸ｺﾞｼｯｸM-PRO"/>
        </w:rPr>
      </w:pPr>
    </w:p>
    <w:p w:rsidR="00B64674" w:rsidRDefault="00B64674">
      <w:pPr>
        <w:rPr>
          <w:rFonts w:ascii="HG丸ｺﾞｼｯｸM-PRO" w:eastAsia="HG丸ｺﾞｼｯｸM-PRO" w:hAnsi="HG丸ｺﾞｼｯｸM-PRO"/>
        </w:rPr>
      </w:pPr>
    </w:p>
    <w:p w:rsidR="00B64674" w:rsidRDefault="00B64674">
      <w:pPr>
        <w:rPr>
          <w:rFonts w:ascii="HG丸ｺﾞｼｯｸM-PRO" w:eastAsia="HG丸ｺﾞｼｯｸM-PRO" w:hAnsi="HG丸ｺﾞｼｯｸM-PRO"/>
        </w:rPr>
      </w:pPr>
    </w:p>
    <w:p w:rsidR="006D0C37" w:rsidRDefault="005F15A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1635760</wp:posOffset>
                </wp:positionH>
                <wp:positionV relativeFrom="paragraph">
                  <wp:posOffset>21590</wp:posOffset>
                </wp:positionV>
                <wp:extent cx="1948815" cy="1533525"/>
                <wp:effectExtent l="0" t="0" r="13335" b="28575"/>
                <wp:wrapNone/>
                <wp:docPr id="69" name="楕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815" cy="1533525"/>
                        </a:xfrm>
                        <a:prstGeom prst="ellipse">
                          <a:avLst/>
                        </a:prstGeom>
                        <a:solidFill>
                          <a:srgbClr val="BDFCAE"/>
                        </a:solidFill>
                        <a:ln w="12700">
                          <a:solidFill>
                            <a:srgbClr val="00B05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87729B" w:rsidRPr="003B0A2D" w:rsidRDefault="0087729B" w:rsidP="00975ACA">
                            <w:pPr>
                              <w:spacing w:line="4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対　　象</w:t>
                            </w:r>
                          </w:p>
                          <w:p w:rsidR="0087729B" w:rsidRPr="003B0A2D" w:rsidRDefault="0087729B" w:rsidP="00975ACA">
                            <w:pPr>
                              <w:spacing w:line="4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富山市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在住幼児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及び富山市立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小中学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校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児童生徒の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保護者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69" o:spid="_x0000_s1054" style="position:absolute;left:0;text-align:left;margin-left:128.8pt;margin-top:1.7pt;width:153.45pt;height:120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" fillcolor="#bdfcae" strokecolor="#00b050" strokeweight="1pt">
                <v:stroke joinstyle="miter"/>
                <v:textbox inset="0,0,0,0">
                  <w:txbxContent>
                    <w:p w:rsidR="0087729B" w:rsidRPr="003B0A2D" w:rsidRDefault="0087729B" w:rsidP="00975ACA">
                      <w:pPr>
                        <w:spacing w:line="4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対　　象</w:t>
                      </w:r>
                    </w:p>
                    <w:p w:rsidR="0087729B" w:rsidRPr="003B0A2D" w:rsidRDefault="0087729B" w:rsidP="00975ACA">
                      <w:pPr>
                        <w:spacing w:line="4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富山市</w:t>
                      </w:r>
                      <w:r w:rsidRPr="003B0A2D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在住幼児</w:t>
                      </w: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及び富山市立</w:t>
                      </w:r>
                      <w:r w:rsidRPr="003B0A2D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小中学</w:t>
                      </w: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校</w:t>
                      </w:r>
                      <w:r w:rsidRPr="003B0A2D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児童生徒の</w:t>
                      </w:r>
                      <w:r w:rsidRPr="003B0A2D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保護者</w:t>
                      </w: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等</w:t>
                      </w:r>
                    </w:p>
                  </w:txbxContent>
                </v:textbox>
              </v:oval>
            </w:pict>
          </mc:Fallback>
        </mc:AlternateContent>
      </w:r>
    </w:p>
    <w:p w:rsidR="006D0C37" w:rsidRDefault="006D0C37">
      <w:pPr>
        <w:rPr>
          <w:rFonts w:ascii="HG丸ｺﾞｼｯｸM-PRO" w:eastAsia="HG丸ｺﾞｼｯｸM-PRO" w:hAnsi="HG丸ｺﾞｼｯｸM-PRO"/>
        </w:rPr>
      </w:pPr>
    </w:p>
    <w:p w:rsidR="006D0C37" w:rsidRDefault="005F15A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132715</wp:posOffset>
                </wp:positionV>
                <wp:extent cx="1897380" cy="1343025"/>
                <wp:effectExtent l="0" t="0" r="26670" b="28575"/>
                <wp:wrapNone/>
                <wp:docPr id="67" name="楕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1343025"/>
                        </a:xfrm>
                        <a:prstGeom prst="ellipse">
                          <a:avLst/>
                        </a:prstGeom>
                        <a:solidFill>
                          <a:srgbClr val="BDFCAE"/>
                        </a:solidFill>
                        <a:ln w="12700">
                          <a:solidFill>
                            <a:srgbClr val="00B05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87729B" w:rsidRPr="003B0A2D" w:rsidRDefault="0087729B" w:rsidP="00975ACA">
                            <w:pPr>
                              <w:spacing w:line="4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場　　所</w:t>
                            </w:r>
                          </w:p>
                          <w:p w:rsidR="0087729B" w:rsidRPr="003B0A2D" w:rsidRDefault="0087729B" w:rsidP="00975ACA">
                            <w:pPr>
                              <w:spacing w:line="4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富山市教育センター</w:t>
                            </w:r>
                          </w:p>
                          <w:p w:rsidR="0087729B" w:rsidRPr="003B0A2D" w:rsidRDefault="0087729B" w:rsidP="00975ACA">
                            <w:pPr>
                              <w:spacing w:line="4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（八人町5-17）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67" o:spid="_x0000_s1055" style="position:absolute;left:0;text-align:left;margin-left:.2pt;margin-top:10.45pt;width:149.4pt;height:105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" fillcolor="#bdfcae" strokecolor="#00b050" strokeweight="1pt">
                <v:stroke joinstyle="miter"/>
                <v:textbox inset="0,0,0,0">
                  <w:txbxContent>
                    <w:p w:rsidR="0087729B" w:rsidRPr="003B0A2D" w:rsidRDefault="0087729B" w:rsidP="00975ACA">
                      <w:pPr>
                        <w:spacing w:line="4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場　　所</w:t>
                      </w:r>
                    </w:p>
                    <w:p w:rsidR="0087729B" w:rsidRPr="003B0A2D" w:rsidRDefault="0087729B" w:rsidP="00975ACA">
                      <w:pPr>
                        <w:spacing w:line="4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富山市教育センター</w:t>
                      </w:r>
                    </w:p>
                    <w:p w:rsidR="0087729B" w:rsidRPr="003B0A2D" w:rsidRDefault="0087729B" w:rsidP="00975ACA">
                      <w:pPr>
                        <w:spacing w:line="4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（八人町5-17）</w:t>
                      </w:r>
                    </w:p>
                  </w:txbxContent>
                </v:textbox>
              </v:oval>
            </w:pict>
          </mc:Fallback>
        </mc:AlternateContent>
      </w:r>
    </w:p>
    <w:p w:rsidR="00592AC3" w:rsidRDefault="00592AC3">
      <w:pPr>
        <w:rPr>
          <w:rFonts w:ascii="HG丸ｺﾞｼｯｸM-PRO" w:eastAsia="HG丸ｺﾞｼｯｸM-PRO" w:hAnsi="HG丸ｺﾞｼｯｸM-PRO"/>
        </w:rPr>
      </w:pPr>
    </w:p>
    <w:p w:rsidR="0095537D" w:rsidRDefault="0095537D">
      <w:pPr>
        <w:rPr>
          <w:rFonts w:ascii="HG丸ｺﾞｼｯｸM-PRO" w:eastAsia="HG丸ｺﾞｼｯｸM-PRO" w:hAnsi="HG丸ｺﾞｼｯｸM-PRO"/>
        </w:rPr>
      </w:pPr>
    </w:p>
    <w:p w:rsidR="0095537D" w:rsidRDefault="001F5CC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3329305</wp:posOffset>
                </wp:positionH>
                <wp:positionV relativeFrom="paragraph">
                  <wp:posOffset>48895</wp:posOffset>
                </wp:positionV>
                <wp:extent cx="724535" cy="681355"/>
                <wp:effectExtent l="0" t="0" r="18415" b="23495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535" cy="68135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87729B" w:rsidRPr="006870E7" w:rsidRDefault="0087729B" w:rsidP="002D60EF">
                            <w:pPr>
                              <w:spacing w:line="2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70E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子ども</w:t>
                            </w:r>
                          </w:p>
                          <w:p w:rsidR="0087729B" w:rsidRPr="006870E7" w:rsidRDefault="0087729B" w:rsidP="002D60EF">
                            <w:pPr>
                              <w:spacing w:line="2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70E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同伴</w:t>
                            </w:r>
                          </w:p>
                          <w:p w:rsidR="0087729B" w:rsidRPr="006870E7" w:rsidRDefault="0087729B" w:rsidP="002D60EF">
                            <w:pPr>
                              <w:spacing w:line="2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70E7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11" o:spid="_x0000_s1056" style="position:absolute;left:0;text-align:left;margin-left:262.15pt;margin-top:3.85pt;width:57.05pt;height:53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" filled="f" strokecolor="#00b050" strokeweight="1pt">
                <v:stroke joinstyle="miter"/>
                <v:textbox inset="0,0,0,0">
                  <w:txbxContent>
                    <w:p w:rsidR="0087729B" w:rsidRPr="006870E7" w:rsidRDefault="0087729B" w:rsidP="002D60EF">
                      <w:pPr>
                        <w:spacing w:line="2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870E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子ども</w:t>
                      </w:r>
                    </w:p>
                    <w:p w:rsidR="0087729B" w:rsidRPr="006870E7" w:rsidRDefault="0087729B" w:rsidP="002D60EF">
                      <w:pPr>
                        <w:spacing w:line="2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870E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同伴</w:t>
                      </w:r>
                    </w:p>
                    <w:p w:rsidR="0087729B" w:rsidRPr="006870E7" w:rsidRDefault="0087729B" w:rsidP="002D60EF">
                      <w:pPr>
                        <w:spacing w:line="2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870E7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OK!</w:t>
                      </w:r>
                    </w:p>
                  </w:txbxContent>
                </v:textbox>
              </v:oval>
            </w:pict>
          </mc:Fallback>
        </mc:AlternateContent>
      </w:r>
    </w:p>
    <w:p w:rsidR="003870C8" w:rsidRDefault="003870C8">
      <w:pPr>
        <w:rPr>
          <w:rFonts w:ascii="HG丸ｺﾞｼｯｸM-PRO" w:eastAsia="HG丸ｺﾞｼｯｸM-PRO" w:hAnsi="HG丸ｺﾞｼｯｸM-PRO"/>
        </w:rPr>
      </w:pPr>
    </w:p>
    <w:p w:rsidR="0095537D" w:rsidRPr="0095537D" w:rsidRDefault="0095537D">
      <w:pPr>
        <w:rPr>
          <w:rFonts w:ascii="HG丸ｺﾞｼｯｸM-PRO" w:eastAsia="HG丸ｺﾞｼｯｸM-PRO" w:hAnsi="HG丸ｺﾞｼｯｸM-PRO"/>
        </w:rPr>
      </w:pPr>
    </w:p>
    <w:p w:rsidR="0052572C" w:rsidRPr="001A2712" w:rsidRDefault="003F34BD" w:rsidP="001A2712">
      <w:pPr>
        <w:rPr>
          <w:rFonts w:ascii="HG丸ｺﾞｼｯｸM-PRO" w:eastAsia="HG丸ｺﾞｼｯｸM-PRO" w:hAnsi="HG丸ｺﾞｼｯｸM-PRO"/>
        </w:rPr>
      </w:pPr>
      <w:r>
        <w:rPr>
          <w:noProof/>
        </w:rPr>
        <w:lastRenderedPageBreak/>
        <w:drawing>
          <wp:anchor distT="0" distB="0" distL="114300" distR="114300" simplePos="0" relativeHeight="251676160" behindDoc="0" locked="0" layoutInCell="1" allowOverlap="1">
            <wp:simplePos x="0" y="0"/>
            <wp:positionH relativeFrom="margin">
              <wp:posOffset>5815605</wp:posOffset>
            </wp:positionH>
            <wp:positionV relativeFrom="margin">
              <wp:posOffset>6985</wp:posOffset>
            </wp:positionV>
            <wp:extent cx="639006" cy="765740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690803" name="Picture 7" descr="åæ°ãªå¥³æ§ã®ã¤ã©ã¹ã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6" cy="76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B0C">
        <w:rPr>
          <w:rFonts w:ascii="HGP創英角ﾎﾟｯﾌﾟ体" w:eastAsia="HGP創英角ﾎﾟｯﾌﾟ体" w:hAnsi="HGP創英角ﾎﾟｯﾌﾟ体" w:hint="eastAsia"/>
          <w:noProof/>
          <w:sz w:val="32"/>
          <w:szCs w:val="24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44416</wp:posOffset>
                </wp:positionV>
                <wp:extent cx="6296025" cy="465489"/>
                <wp:effectExtent l="0" t="0" r="9525" b="10795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025" cy="465489"/>
                          <a:chOff x="0" y="47625"/>
                          <a:chExt cx="6296025" cy="465826"/>
                        </a:xfrm>
                      </wpg:grpSpPr>
                      <wps:wsp>
                        <wps:cNvPr id="29" name="楕円 29"/>
                        <wps:cNvSpPr/>
                        <wps:spPr>
                          <a:xfrm>
                            <a:off x="0" y="47625"/>
                            <a:ext cx="1052195" cy="465826"/>
                          </a:xfrm>
                          <a:prstGeom prst="ellipse">
                            <a:avLst/>
                          </a:prstGeom>
                          <a:solidFill>
                            <a:srgbClr val="50F828"/>
                          </a:solidFill>
                          <a:ln w="12700">
                            <a:solidFill>
                              <a:srgbClr val="00B05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7729B" w:rsidRPr="005A7ADC" w:rsidRDefault="0087729B" w:rsidP="00BD3DE8">
                              <w:pPr>
                                <w:spacing w:line="420" w:lineRule="exact"/>
                                <w:rPr>
                                  <w:color w:val="FFFFFF" w:themeColor="background1"/>
                                  <w:sz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40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第１</w:t>
                              </w:r>
                              <w:r w:rsidRPr="005A7ADC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40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" name="正方形/長方形 40"/>
                        <wps:cNvSpPr/>
                        <wps:spPr>
                          <a:xfrm>
                            <a:off x="1209675" y="95319"/>
                            <a:ext cx="5086350" cy="38093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7729B" w:rsidRPr="00D829C6" w:rsidRDefault="0087729B" w:rsidP="00D829C6">
                              <w:pPr>
                                <w:spacing w:line="400" w:lineRule="exact"/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</w:rPr>
                                <w:t>フリートーク（グループ：</w:t>
                              </w:r>
                              <w:r w:rsidRPr="0095537D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</w:rPr>
                                <w:t>５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</w:rPr>
                                <w:t>～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</w:rPr>
                                <w:t>６</w:t>
                              </w:r>
                              <w:r w:rsidRPr="0095537D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</w:rPr>
                                <w:t>人）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7" o:spid="_x0000_s1057" style="position:absolute;left:0;text-align:left;margin-left:.2pt;margin-top:3.5pt;width:495.75pt;height:36.65pt;z-index:251642368;mso-height-relative:margin" coordorigin=",476" coordsize="62960,4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">
                <v:oval id="楕円 29" o:spid="_x0000_s1058" style="position:absolute;top:476;width:10521;height:4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" fillcolor="#50f828" strokecolor="#00b050" strokeweight="1pt">
                  <v:stroke joinstyle="miter"/>
                  <v:textbox inset="0,0,0,0">
                    <w:txbxContent>
                      <w:p w:rsidR="0087729B" w:rsidRPr="005A7ADC" w:rsidRDefault="0087729B" w:rsidP="00BD3DE8">
                        <w:pPr>
                          <w:spacing w:line="420" w:lineRule="exact"/>
                          <w:rPr>
                            <w:color w:val="FFFFFF" w:themeColor="background1"/>
                            <w:sz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40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第１</w:t>
                        </w:r>
                        <w:r w:rsidRPr="005A7ADC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40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部</w:t>
                        </w:r>
                      </w:p>
                    </w:txbxContent>
                  </v:textbox>
                </v:oval>
                <v:rect id="正方形/長方形 40" o:spid="_x0000_s1059" style="position:absolute;left:12096;top:953;width:50864;height:3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" fillcolor="window" stroked="f" strokeweight="1pt">
                  <v:textbox inset="0,0,0,0">
                    <w:txbxContent>
                      <w:p w:rsidR="0087729B" w:rsidRPr="00D829C6" w:rsidRDefault="0087729B" w:rsidP="00D829C6">
                        <w:pPr>
                          <w:spacing w:line="400" w:lineRule="exact"/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</w:rPr>
                          <w:t>フリートーク（グループ：</w:t>
                        </w:r>
                        <w:r w:rsidRPr="0095537D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</w:rPr>
                          <w:t>５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</w:rPr>
                          <w:t>～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32"/>
                          </w:rPr>
                          <w:t>６</w:t>
                        </w:r>
                        <w:r w:rsidRPr="0095537D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</w:rPr>
                          <w:t>人）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64593" w:rsidRDefault="005F15AF" w:rsidP="00164593"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5342890</wp:posOffset>
            </wp:positionH>
            <wp:positionV relativeFrom="margin">
              <wp:posOffset>288925</wp:posOffset>
            </wp:positionV>
            <wp:extent cx="469900" cy="512778"/>
            <wp:effectExtent l="0" t="0" r="0" b="1905"/>
            <wp:wrapNone/>
            <wp:docPr id="20" name="図 20" descr="åæ°ãªç·ã®å­ã®ã¤ã©ã¹ã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74785" name="Picture 11" descr="åæ°ãªç·ã®å­ã®ã¤ã©ã¹ã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51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4593" w:rsidRDefault="005F15AF" w:rsidP="00164593">
      <w:pPr>
        <w:spacing w:line="600" w:lineRule="exact"/>
        <w:ind w:firstLineChars="500" w:firstLine="1050"/>
        <w:jc w:val="left"/>
        <w:rPr>
          <w:rFonts w:ascii="HGP創英角ﾎﾟｯﾌﾟ体" w:eastAsia="HGP創英角ﾎﾟｯﾌﾟ体" w:hAnsi="HGP創英角ﾎﾟｯﾌﾟ体"/>
          <w:sz w:val="36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516890</wp:posOffset>
                </wp:positionH>
                <wp:positionV relativeFrom="paragraph">
                  <wp:posOffset>11723</wp:posOffset>
                </wp:positionV>
                <wp:extent cx="5943600" cy="1276350"/>
                <wp:effectExtent l="0" t="0" r="19050" b="1905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2763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29B" w:rsidRDefault="0087729B" w:rsidP="00F123F1">
                            <w:pPr>
                              <w:spacing w:line="280" w:lineRule="exact"/>
                              <w:ind w:firstLineChars="50" w:firstLine="12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・　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、保護者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皆さんが、どんなことに不安を感じているのか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？</w:t>
                            </w:r>
                          </w:p>
                          <w:p w:rsidR="0087729B" w:rsidRDefault="0087729B" w:rsidP="00F123F1">
                            <w:pPr>
                              <w:spacing w:line="280" w:lineRule="exact"/>
                              <w:ind w:firstLineChars="50" w:firstLine="12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D25963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どのよう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子どもとかかわっているのか？</w:t>
                            </w:r>
                          </w:p>
                          <w:p w:rsidR="0087729B" w:rsidRDefault="0087729B" w:rsidP="00F123F1">
                            <w:pPr>
                              <w:spacing w:line="280" w:lineRule="exact"/>
                              <w:ind w:firstLineChars="50" w:firstLine="12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「こんな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ことを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したらよい効果があったよ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などと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いうアイディアが知りたい。</w:t>
                            </w:r>
                          </w:p>
                          <w:p w:rsidR="0087729B" w:rsidRPr="00931623" w:rsidRDefault="0087729B" w:rsidP="00F123F1">
                            <w:pPr>
                              <w:spacing w:line="280" w:lineRule="exact"/>
                              <w:ind w:firstLineChars="50" w:firstLine="12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・　とにかく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不安を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聴いてほしい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87729B" w:rsidRPr="003B0A2D" w:rsidRDefault="0087729B" w:rsidP="00310E4D">
                            <w:pPr>
                              <w:spacing w:line="280" w:lineRule="exact"/>
                              <w:ind w:firstLineChars="50" w:firstLine="12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 xml:space="preserve">　関係者も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語り合いに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参加します。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（石津准教授も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参加します！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87729B" w:rsidRPr="00F123F1" w:rsidRDefault="0087729B" w:rsidP="00310E4D">
                            <w:pPr>
                              <w:spacing w:line="280" w:lineRule="exact"/>
                              <w:ind w:firstLineChars="50" w:firstLine="12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87729B" w:rsidRDefault="0087729B" w:rsidP="00BD3D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2" o:spid="_x0000_s1060" style="position:absolute;left:0;text-align:left;margin-left:40.7pt;margin-top:.9pt;width:468pt;height:100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" fillcolor="white [3201]" strokecolor="#00b050" strokeweight="1pt">
                <v:stroke joinstyle="miter"/>
                <v:textbox inset="0,0,0,0">
                  <w:txbxContent>
                    <w:p w:rsidR="0087729B" w:rsidRDefault="0087729B" w:rsidP="00F123F1">
                      <w:pPr>
                        <w:spacing w:line="280" w:lineRule="exact"/>
                        <w:ind w:firstLineChars="50" w:firstLine="12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・　今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、保護者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皆さんが、どんなことに不安を感じているのか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？</w:t>
                      </w:r>
                    </w:p>
                    <w:p w:rsidR="0087729B" w:rsidRDefault="0087729B" w:rsidP="00F123F1">
                      <w:pPr>
                        <w:spacing w:line="280" w:lineRule="exact"/>
                        <w:ind w:firstLineChars="50" w:firstLine="12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D25963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どのよう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子どもとかかわっているのか？</w:t>
                      </w:r>
                    </w:p>
                    <w:p w:rsidR="0087729B" w:rsidRDefault="0087729B" w:rsidP="00F123F1">
                      <w:pPr>
                        <w:spacing w:line="280" w:lineRule="exact"/>
                        <w:ind w:firstLineChars="50" w:firstLine="12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「こんな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ことを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したらよい効果があったよ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」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などと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いうアイディアが知りたい。</w:t>
                      </w:r>
                    </w:p>
                    <w:p w:rsidR="0087729B" w:rsidRPr="00931623" w:rsidRDefault="0087729B" w:rsidP="00F123F1">
                      <w:pPr>
                        <w:spacing w:line="280" w:lineRule="exact"/>
                        <w:ind w:firstLineChars="50" w:firstLine="12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・　とにかく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不安を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聴いてほしい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。</w:t>
                      </w:r>
                    </w:p>
                    <w:p w:rsidR="0087729B" w:rsidRPr="003B0A2D" w:rsidRDefault="0087729B" w:rsidP="00310E4D">
                      <w:pPr>
                        <w:spacing w:line="280" w:lineRule="exact"/>
                        <w:ind w:firstLineChars="50" w:firstLine="12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 xml:space="preserve">　関係者も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語り合いに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参加します。</w:t>
                      </w: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（石津准教授も</w:t>
                      </w:r>
                      <w:r w:rsidRPr="003B0A2D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  <w:t>参加します！</w:t>
                      </w: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  <w:p w:rsidR="0087729B" w:rsidRPr="00F123F1" w:rsidRDefault="0087729B" w:rsidP="00310E4D">
                      <w:pPr>
                        <w:spacing w:line="280" w:lineRule="exact"/>
                        <w:ind w:firstLineChars="50" w:firstLine="12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</w:p>
                    <w:p w:rsidR="0087729B" w:rsidRDefault="0087729B" w:rsidP="00BD3DE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64593" w:rsidRDefault="00164593" w:rsidP="00164593">
      <w:pPr>
        <w:spacing w:line="600" w:lineRule="exact"/>
        <w:ind w:firstLineChars="500" w:firstLine="1800"/>
        <w:jc w:val="left"/>
        <w:rPr>
          <w:rFonts w:ascii="HGP創英角ﾎﾟｯﾌﾟ体" w:eastAsia="HGP創英角ﾎﾟｯﾌﾟ体" w:hAnsi="HGP創英角ﾎﾟｯﾌﾟ体"/>
          <w:sz w:val="36"/>
          <w:szCs w:val="24"/>
        </w:rPr>
      </w:pPr>
    </w:p>
    <w:p w:rsidR="00164593" w:rsidRDefault="00164593" w:rsidP="00BD3DE8">
      <w:pPr>
        <w:spacing w:line="600" w:lineRule="exact"/>
        <w:jc w:val="left"/>
        <w:rPr>
          <w:rFonts w:ascii="HGP創英角ﾎﾟｯﾌﾟ体" w:eastAsia="HGP創英角ﾎﾟｯﾌﾟ体" w:hAnsi="HGP創英角ﾎﾟｯﾌﾟ体"/>
          <w:sz w:val="36"/>
          <w:szCs w:val="24"/>
        </w:rPr>
      </w:pPr>
    </w:p>
    <w:p w:rsidR="001B3B0C" w:rsidRDefault="00F33013" w:rsidP="001B3B0C">
      <w:pPr>
        <w:spacing w:line="420" w:lineRule="exact"/>
        <w:jc w:val="center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844DA0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5830570</wp:posOffset>
            </wp:positionH>
            <wp:positionV relativeFrom="margin">
              <wp:posOffset>1718945</wp:posOffset>
            </wp:positionV>
            <wp:extent cx="669925" cy="801370"/>
            <wp:effectExtent l="0" t="0" r="0" b="0"/>
            <wp:wrapNone/>
            <wp:docPr id="37" name="図 37" descr="R:\pose_genki03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674873" name="Picture 2" descr="R:\pose_genki03_ma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DB3">
        <w:rPr>
          <w:rFonts w:ascii="HG丸ｺﾞｼｯｸM-PRO" w:eastAsia="HG丸ｺﾞｼｯｸM-PRO" w:hAnsi="HG丸ｺﾞｼｯｸM-PRO" w:hint="eastAsia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1B9AAC40" wp14:editId="17CEC11C">
                <wp:simplePos x="0" y="0"/>
                <wp:positionH relativeFrom="column">
                  <wp:posOffset>2540</wp:posOffset>
                </wp:positionH>
                <wp:positionV relativeFrom="paragraph">
                  <wp:posOffset>196850</wp:posOffset>
                </wp:positionV>
                <wp:extent cx="4667250" cy="465455"/>
                <wp:effectExtent l="0" t="0" r="0" b="10795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0" cy="465455"/>
                          <a:chOff x="-38100" y="9525"/>
                          <a:chExt cx="4667250" cy="465671"/>
                        </a:xfrm>
                      </wpg:grpSpPr>
                      <wps:wsp>
                        <wps:cNvPr id="30" name="楕円 30"/>
                        <wps:cNvSpPr/>
                        <wps:spPr>
                          <a:xfrm>
                            <a:off x="-38100" y="9525"/>
                            <a:ext cx="1033145" cy="465671"/>
                          </a:xfrm>
                          <a:prstGeom prst="ellipse">
                            <a:avLst/>
                          </a:prstGeom>
                          <a:solidFill>
                            <a:srgbClr val="50F828"/>
                          </a:solidFill>
                          <a:ln w="12700">
                            <a:solidFill>
                              <a:srgbClr val="00B05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7729B" w:rsidRPr="00113392" w:rsidRDefault="0087729B" w:rsidP="001B3B0C">
                              <w:pPr>
                                <w:spacing w:line="420" w:lineRule="exact"/>
                                <w:rPr>
                                  <w:color w:val="FFFFFF" w:themeColor="background1"/>
                                  <w:sz w:val="2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36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第2部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" name="正方形/長方形 38"/>
                        <wps:cNvSpPr/>
                        <wps:spPr>
                          <a:xfrm>
                            <a:off x="1190625" y="85691"/>
                            <a:ext cx="3438525" cy="342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7729B" w:rsidRPr="003F34BD" w:rsidRDefault="0087729B" w:rsidP="001B3B0C">
                              <w:pPr>
                                <w:spacing w:line="400" w:lineRule="exact"/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2"/>
                                </w:rPr>
                              </w:pPr>
                              <w:r w:rsidRPr="003F34BD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2"/>
                                </w:rPr>
                                <w:t>質問</w:t>
                              </w:r>
                              <w:r w:rsidRPr="003F34BD"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2"/>
                                </w:rPr>
                                <w:t>タイム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AAC40" id="グループ化 12" o:spid="_x0000_s1061" style="position:absolute;left:0;text-align:left;margin-left:.2pt;margin-top:15.5pt;width:367.5pt;height:36.65pt;z-index:251652608;mso-width-relative:margin;mso-height-relative:margin" coordorigin="-381,95" coordsize="46672,4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">
                <v:oval id="楕円 30" o:spid="_x0000_s1062" style="position:absolute;left:-381;top:95;width:10331;height:4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" fillcolor="#50f828" strokecolor="#00b050" strokeweight="1pt">
                  <v:stroke joinstyle="miter"/>
                  <v:textbox inset="0,0,0,0">
                    <w:txbxContent>
                      <w:p w:rsidR="0087729B" w:rsidRPr="00113392" w:rsidRDefault="0087729B" w:rsidP="001B3B0C">
                        <w:pPr>
                          <w:spacing w:line="420" w:lineRule="exact"/>
                          <w:rPr>
                            <w:color w:val="FFFFFF" w:themeColor="background1"/>
                            <w:sz w:val="2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36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第2部</w:t>
                        </w:r>
                      </w:p>
                    </w:txbxContent>
                  </v:textbox>
                </v:oval>
                <v:rect id="正方形/長方形 38" o:spid="_x0000_s1063" style="position:absolute;left:11906;top:856;width:34385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" fillcolor="window" stroked="f" strokeweight="1pt">
                  <v:textbox inset="0,0,0,0">
                    <w:txbxContent>
                      <w:p w:rsidR="0087729B" w:rsidRPr="003F34BD" w:rsidRDefault="0087729B" w:rsidP="001B3B0C">
                        <w:pPr>
                          <w:spacing w:line="400" w:lineRule="exact"/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2"/>
                          </w:rPr>
                        </w:pPr>
                        <w:r w:rsidRPr="003F34BD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2"/>
                          </w:rPr>
                          <w:t>質問</w:t>
                        </w:r>
                        <w:r w:rsidRPr="003F34BD"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2"/>
                          </w:rPr>
                          <w:t>タイム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1B3B0C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　　</w:t>
      </w:r>
    </w:p>
    <w:p w:rsidR="001B3B0C" w:rsidRDefault="00F33013" w:rsidP="001B3B0C">
      <w:pPr>
        <w:spacing w:line="420" w:lineRule="exact"/>
        <w:rPr>
          <w:rFonts w:ascii="HGP創英角ﾎﾟｯﾌﾟ体" w:eastAsia="HGP創英角ﾎﾟｯﾌﾟ体" w:hAnsi="HGP創英角ﾎﾟｯﾌﾟ体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5373370</wp:posOffset>
            </wp:positionH>
            <wp:positionV relativeFrom="margin">
              <wp:posOffset>1987550</wp:posOffset>
            </wp:positionV>
            <wp:extent cx="508635" cy="556454"/>
            <wp:effectExtent l="0" t="0" r="0" b="0"/>
            <wp:wrapNone/>
            <wp:docPr id="21" name="図 21" descr="åæ°ãªå¥³ã®å­ã®ã¤ã©ã¹ã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102453" name="Picture 9" descr="åæ°ãªå¥³ã®å­ã®ã¤ã©ã¹ã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55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3B0C" w:rsidRPr="00D25963" w:rsidRDefault="004B3DB3" w:rsidP="001B3B0C">
      <w:pPr>
        <w:spacing w:line="420" w:lineRule="exact"/>
        <w:rPr>
          <w:rFonts w:ascii="HGP創英角ﾎﾟｯﾌﾟ体" w:eastAsia="HGP創英角ﾎﾟｯﾌﾟ体" w:hAnsi="HGP創英角ﾎﾟｯﾌﾟ体"/>
          <w:sz w:val="36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1D308F0" wp14:editId="480AE11D">
                <wp:simplePos x="0" y="0"/>
                <wp:positionH relativeFrom="column">
                  <wp:posOffset>593090</wp:posOffset>
                </wp:positionH>
                <wp:positionV relativeFrom="paragraph">
                  <wp:posOffset>149225</wp:posOffset>
                </wp:positionV>
                <wp:extent cx="5867400" cy="638175"/>
                <wp:effectExtent l="0" t="0" r="19050" b="28575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6381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00B05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87729B" w:rsidRDefault="0087729B" w:rsidP="003F34BD">
                            <w:pPr>
                              <w:spacing w:line="280" w:lineRule="exact"/>
                              <w:ind w:firstLineChars="50" w:firstLine="12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D25963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違うグループの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保護者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意見や気持ちを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聞いて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みたい。</w:t>
                            </w:r>
                          </w:p>
                          <w:p w:rsidR="0087729B" w:rsidRPr="003B0A2D" w:rsidRDefault="0087729B" w:rsidP="003F34BD">
                            <w:pPr>
                              <w:spacing w:line="280" w:lineRule="exact"/>
                              <w:ind w:firstLineChars="50" w:firstLine="12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関係者に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専門的な意見を聞きたい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（石津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准教授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への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質問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も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OK！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D308F0" id="角丸四角形 41" o:spid="_x0000_s1064" style="position:absolute;left:0;text-align:left;margin-left:46.7pt;margin-top:11.75pt;width:462pt;height:50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" fillcolor="window" strokecolor="#00b050" strokeweight="1pt">
                <v:stroke joinstyle="miter"/>
                <v:textbox inset="0,0,0,0">
                  <w:txbxContent>
                    <w:p w:rsidR="0087729B" w:rsidRDefault="0087729B" w:rsidP="003F34BD">
                      <w:pPr>
                        <w:spacing w:line="280" w:lineRule="exact"/>
                        <w:ind w:firstLineChars="50" w:firstLine="12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D25963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違うグループの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保護者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意見や気持ちを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聞いて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みたい。</w:t>
                      </w:r>
                    </w:p>
                    <w:p w:rsidR="0087729B" w:rsidRPr="003B0A2D" w:rsidRDefault="0087729B" w:rsidP="003F34BD">
                      <w:pPr>
                        <w:spacing w:line="280" w:lineRule="exact"/>
                        <w:ind w:firstLineChars="50" w:firstLine="120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関係者に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専門的な意見を聞きたい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。</w:t>
                      </w: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（石津</w:t>
                      </w:r>
                      <w:r w:rsidRPr="003B0A2D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  <w:t>准教授</w:t>
                      </w: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への</w:t>
                      </w:r>
                      <w:r w:rsidRPr="003B0A2D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  <w:t>質問</w:t>
                      </w: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も</w:t>
                      </w:r>
                      <w:r w:rsidRPr="003B0A2D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  <w:t>OK！</w:t>
                      </w: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1B3B0C" w:rsidRDefault="001B3B0C" w:rsidP="001B3B0C">
      <w:pPr>
        <w:spacing w:line="420" w:lineRule="exact"/>
        <w:rPr>
          <w:rFonts w:ascii="HGP創英角ﾎﾟｯﾌﾟ体" w:eastAsia="HGP創英角ﾎﾟｯﾌﾟ体" w:hAnsi="HGP創英角ﾎﾟｯﾌﾟ体"/>
          <w:sz w:val="36"/>
          <w:szCs w:val="32"/>
        </w:rPr>
      </w:pPr>
    </w:p>
    <w:p w:rsidR="001B3B0C" w:rsidRDefault="001B3B0C" w:rsidP="001B3B0C">
      <w:pPr>
        <w:spacing w:line="420" w:lineRule="exact"/>
        <w:rPr>
          <w:rFonts w:ascii="HGP創英角ﾎﾟｯﾌﾟ体" w:eastAsia="HGP創英角ﾎﾟｯﾌﾟ体" w:hAnsi="HGP創英角ﾎﾟｯﾌﾟ体"/>
          <w:sz w:val="36"/>
          <w:szCs w:val="32"/>
        </w:rPr>
      </w:pPr>
    </w:p>
    <w:p w:rsidR="001B3B0C" w:rsidRPr="00D25963" w:rsidRDefault="004B3DB3" w:rsidP="001B3B0C">
      <w:pPr>
        <w:spacing w:line="420" w:lineRule="exact"/>
        <w:rPr>
          <w:rFonts w:ascii="HGP創英角ﾎﾟｯﾌﾟ体" w:eastAsia="HGP創英角ﾎﾟｯﾌﾟ体" w:hAnsi="HGP創英角ﾎﾟｯﾌﾟ体"/>
          <w:sz w:val="36"/>
          <w:szCs w:val="32"/>
        </w:rPr>
      </w:pPr>
      <w:r>
        <w:rPr>
          <w:rFonts w:ascii="HG丸ｺﾞｼｯｸM-PRO" w:eastAsia="HG丸ｺﾞｼｯｸM-PRO" w:hAnsi="HG丸ｺﾞｼｯｸM-PRO" w:hint="eastAsia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92075</wp:posOffset>
                </wp:positionV>
                <wp:extent cx="6276975" cy="475195"/>
                <wp:effectExtent l="0" t="0" r="9525" b="2032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475195"/>
                          <a:chOff x="0" y="1"/>
                          <a:chExt cx="6276975" cy="475195"/>
                        </a:xfrm>
                      </wpg:grpSpPr>
                      <wps:wsp>
                        <wps:cNvPr id="44" name="楕円 44"/>
                        <wps:cNvSpPr/>
                        <wps:spPr>
                          <a:xfrm>
                            <a:off x="0" y="9525"/>
                            <a:ext cx="1033145" cy="465671"/>
                          </a:xfrm>
                          <a:prstGeom prst="ellipse">
                            <a:avLst/>
                          </a:prstGeom>
                          <a:solidFill>
                            <a:srgbClr val="50F828"/>
                          </a:solidFill>
                          <a:ln w="12700">
                            <a:solidFill>
                              <a:srgbClr val="00B05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7729B" w:rsidRPr="00113392" w:rsidRDefault="0087729B" w:rsidP="00BD3DE8">
                              <w:pPr>
                                <w:spacing w:line="420" w:lineRule="exact"/>
                                <w:rPr>
                                  <w:color w:val="FFFFFF" w:themeColor="background1"/>
                                  <w:sz w:val="2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36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終了後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" name="正方形/長方形 45"/>
                        <wps:cNvSpPr/>
                        <wps:spPr>
                          <a:xfrm>
                            <a:off x="1190625" y="1"/>
                            <a:ext cx="5086350" cy="438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7729B" w:rsidRPr="003F34BD" w:rsidRDefault="0087729B" w:rsidP="00C222DD">
                              <w:pPr>
                                <w:spacing w:line="400" w:lineRule="exact"/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2"/>
                                </w:rPr>
                              </w:pPr>
                              <w:r w:rsidRPr="003F34BD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2"/>
                                </w:rPr>
                                <w:t>希望者は、関係者と個別に</w:t>
                              </w:r>
                              <w:r w:rsidRPr="003F34BD"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2"/>
                                </w:rPr>
                                <w:t>面談をする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3" o:spid="_x0000_s1065" style="position:absolute;left:0;text-align:left;margin-left:.2pt;margin-top:7.25pt;width:494.25pt;height:37.4pt;z-index:251640320;mso-width-relative:margin;mso-height-relative:margin" coordorigin="" coordsize="62769,4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">
                <v:oval id="楕円 44" o:spid="_x0000_s1066" style="position:absolute;top:95;width:10331;height:4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" fillcolor="#50f828" strokecolor="#00b050" strokeweight="1pt">
                  <v:stroke joinstyle="miter"/>
                  <v:textbox inset="0,0,0,0">
                    <w:txbxContent>
                      <w:p w:rsidR="0087729B" w:rsidRPr="00113392" w:rsidRDefault="0087729B" w:rsidP="00BD3DE8">
                        <w:pPr>
                          <w:spacing w:line="420" w:lineRule="exact"/>
                          <w:rPr>
                            <w:color w:val="FFFFFF" w:themeColor="background1"/>
                            <w:sz w:val="2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36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終了後</w:t>
                        </w:r>
                      </w:p>
                    </w:txbxContent>
                  </v:textbox>
                </v:oval>
                <v:rect id="正方形/長方形 45" o:spid="_x0000_s1067" style="position:absolute;left:11906;width:50863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" fillcolor="window" stroked="f" strokeweight="1pt">
                  <v:textbox inset="0,0,0,0">
                    <w:txbxContent>
                      <w:p w:rsidR="0087729B" w:rsidRPr="003F34BD" w:rsidRDefault="0087729B" w:rsidP="00C222DD">
                        <w:pPr>
                          <w:spacing w:line="400" w:lineRule="exact"/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2"/>
                          </w:rPr>
                        </w:pPr>
                        <w:r w:rsidRPr="003F34BD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2"/>
                          </w:rPr>
                          <w:t>希望者は、関係者と個別に</w:t>
                        </w:r>
                        <w:r w:rsidRPr="003F34BD"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2"/>
                          </w:rPr>
                          <w:t>面談をする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25963" w:rsidRDefault="00D25963" w:rsidP="00D25963">
      <w:pPr>
        <w:spacing w:line="420" w:lineRule="exact"/>
        <w:rPr>
          <w:rFonts w:ascii="HGP創英角ﾎﾟｯﾌﾟ体" w:eastAsia="HGP創英角ﾎﾟｯﾌﾟ体" w:hAnsi="HGP創英角ﾎﾟｯﾌﾟ体"/>
          <w:sz w:val="36"/>
          <w:szCs w:val="32"/>
        </w:rPr>
      </w:pPr>
      <w:bookmarkStart w:id="0" w:name="_GoBack"/>
      <w:bookmarkEnd w:id="0"/>
    </w:p>
    <w:p w:rsidR="00D25963" w:rsidRPr="00D25963" w:rsidRDefault="004B3DB3" w:rsidP="00D25963">
      <w:pPr>
        <w:spacing w:line="420" w:lineRule="exact"/>
        <w:rPr>
          <w:rFonts w:ascii="HGP創英角ﾎﾟｯﾌﾟ体" w:eastAsia="HGP創英角ﾎﾟｯﾌﾟ体" w:hAnsi="HGP創英角ﾎﾟｯﾌﾟ体"/>
          <w:sz w:val="36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ragraph">
                  <wp:posOffset>2540</wp:posOffset>
                </wp:positionV>
                <wp:extent cx="5867400" cy="1095375"/>
                <wp:effectExtent l="0" t="0" r="19050" b="28575"/>
                <wp:wrapNone/>
                <wp:docPr id="51" name="角丸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1095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00B05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87729B" w:rsidRDefault="0087729B" w:rsidP="0062676D">
                            <w:pPr>
                              <w:spacing w:line="28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D25963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１０分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１５分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程度の個別の簡易面談（関係者）を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すること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ができます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87729B" w:rsidRDefault="0087729B" w:rsidP="0062676D">
                            <w:pPr>
                              <w:spacing w:line="280" w:lineRule="exact"/>
                              <w:ind w:firstLineChars="100" w:firstLine="24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ただし、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希望者が多い場合は、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時間を短縮することもあります。</w:t>
                            </w:r>
                          </w:p>
                          <w:p w:rsidR="0087729B" w:rsidRDefault="0087729B" w:rsidP="00310E4D">
                            <w:pPr>
                              <w:spacing w:line="28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・　フリートークを継続しても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よいです。</w:t>
                            </w:r>
                          </w:p>
                          <w:p w:rsidR="0087729B" w:rsidRDefault="0087729B" w:rsidP="0062676D">
                            <w:pPr>
                              <w:spacing w:line="28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・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質問がある場合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は、関係者に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声をかけてください。担当に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繋ぎます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87729B" w:rsidRDefault="0087729B" w:rsidP="0062676D">
                            <w:pPr>
                              <w:spacing w:line="28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87729B" w:rsidRDefault="0087729B" w:rsidP="0062676D">
                            <w:pPr>
                              <w:spacing w:line="280" w:lineRule="exact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1" o:spid="_x0000_s1068" style="position:absolute;left:0;text-align:left;margin-left:46.7pt;margin-top:.2pt;width:462pt;height:86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" fillcolor="window" strokecolor="#00b050" strokeweight="1pt">
                <v:stroke joinstyle="miter"/>
                <v:textbox inset="0,0,0,0">
                  <w:txbxContent>
                    <w:p w:rsidR="0087729B" w:rsidRDefault="0087729B" w:rsidP="0062676D">
                      <w:pPr>
                        <w:spacing w:line="28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D25963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１０分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１５分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程度の個別の簡易面談（関係者）を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すること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ができます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。</w:t>
                      </w:r>
                    </w:p>
                    <w:p w:rsidR="0087729B" w:rsidRDefault="0087729B" w:rsidP="0062676D">
                      <w:pPr>
                        <w:spacing w:line="280" w:lineRule="exact"/>
                        <w:ind w:firstLineChars="100" w:firstLine="24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ただし、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希望者が多い場合は、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時間を短縮することもあります。</w:t>
                      </w:r>
                    </w:p>
                    <w:p w:rsidR="0087729B" w:rsidRDefault="0087729B" w:rsidP="00310E4D">
                      <w:pPr>
                        <w:spacing w:line="28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・　フリートークを継続しても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よいです。</w:t>
                      </w:r>
                    </w:p>
                    <w:p w:rsidR="0087729B" w:rsidRDefault="0087729B" w:rsidP="0062676D">
                      <w:pPr>
                        <w:spacing w:line="28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・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質問がある場合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は、関係者に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声をかけてください。担当に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繋ぎます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。</w:t>
                      </w:r>
                    </w:p>
                    <w:p w:rsidR="0087729B" w:rsidRDefault="0087729B" w:rsidP="0062676D">
                      <w:pPr>
                        <w:spacing w:line="28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</w:p>
                    <w:p w:rsidR="0087729B" w:rsidRDefault="0087729B" w:rsidP="0062676D">
                      <w:pPr>
                        <w:spacing w:line="280" w:lineRule="exact"/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</w:p>
    <w:p w:rsidR="00D25963" w:rsidRDefault="00D25963" w:rsidP="00D25963">
      <w:pPr>
        <w:spacing w:line="420" w:lineRule="exact"/>
        <w:rPr>
          <w:rFonts w:ascii="HGP創英角ﾎﾟｯﾌﾟ体" w:eastAsia="HGP創英角ﾎﾟｯﾌﾟ体" w:hAnsi="HGP創英角ﾎﾟｯﾌﾟ体"/>
          <w:sz w:val="36"/>
          <w:szCs w:val="32"/>
        </w:rPr>
      </w:pPr>
    </w:p>
    <w:p w:rsidR="00D25963" w:rsidRDefault="00D25963" w:rsidP="00D25963">
      <w:pPr>
        <w:spacing w:line="420" w:lineRule="exact"/>
        <w:rPr>
          <w:rFonts w:ascii="HGP創英角ﾎﾟｯﾌﾟ体" w:eastAsia="HGP創英角ﾎﾟｯﾌﾟ体" w:hAnsi="HGP創英角ﾎﾟｯﾌﾟ体"/>
          <w:sz w:val="36"/>
          <w:szCs w:val="32"/>
        </w:rPr>
      </w:pPr>
    </w:p>
    <w:p w:rsidR="00203222" w:rsidRPr="00D25963" w:rsidRDefault="00203222" w:rsidP="00D25963">
      <w:pPr>
        <w:spacing w:line="420" w:lineRule="exact"/>
        <w:rPr>
          <w:rFonts w:ascii="HGP創英角ﾎﾟｯﾌﾟ体" w:eastAsia="HGP創英角ﾎﾟｯﾌﾟ体" w:hAnsi="HGP創英角ﾎﾟｯﾌﾟ体"/>
          <w:sz w:val="36"/>
          <w:szCs w:val="32"/>
        </w:rPr>
      </w:pPr>
    </w:p>
    <w:p w:rsidR="001A2712" w:rsidRDefault="006C05C7" w:rsidP="001A271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78741</wp:posOffset>
                </wp:positionH>
                <wp:positionV relativeFrom="paragraph">
                  <wp:posOffset>158750</wp:posOffset>
                </wp:positionV>
                <wp:extent cx="1771650" cy="419100"/>
                <wp:effectExtent l="19050" t="19050" r="19050" b="1905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4191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5C7" w:rsidRPr="006C05C7" w:rsidRDefault="006C05C7" w:rsidP="006C05C7">
                            <w:pPr>
                              <w:spacing w:line="3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 w:rsidRPr="004929DB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参加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予定</w:t>
                            </w:r>
                            <w:r w:rsidRPr="004929DB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関係者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6" o:spid="_x0000_s1069" style="position:absolute;left:0;text-align:left;margin-left:6.2pt;margin-top:12.5pt;width:139.5pt;height:3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" fillcolor="white [3201]" strokecolor="#00b050" strokeweight="2.25pt">
                <v:stroke joinstyle="miter"/>
                <v:textbox inset="0,0,0,0">
                  <w:txbxContent>
                    <w:p w:rsidR="006C05C7" w:rsidRPr="006C05C7" w:rsidRDefault="006C05C7" w:rsidP="006C05C7">
                      <w:pPr>
                        <w:spacing w:line="3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 w:rsidRPr="004929DB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参加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予定</w:t>
                      </w:r>
                      <w:r w:rsidRPr="004929DB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関係者</w:t>
                      </w:r>
                    </w:p>
                  </w:txbxContent>
                </v:textbox>
              </v:roundrect>
            </w:pict>
          </mc:Fallback>
        </mc:AlternateContent>
      </w:r>
    </w:p>
    <w:p w:rsidR="00203222" w:rsidRDefault="0087729B" w:rsidP="001A271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CF4B3BC" wp14:editId="229FF4DC">
                <wp:simplePos x="0" y="0"/>
                <wp:positionH relativeFrom="column">
                  <wp:posOffset>3622040</wp:posOffset>
                </wp:positionH>
                <wp:positionV relativeFrom="paragraph">
                  <wp:posOffset>6350</wp:posOffset>
                </wp:positionV>
                <wp:extent cx="2838450" cy="590550"/>
                <wp:effectExtent l="0" t="0" r="19050" b="1905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590550"/>
                        </a:xfrm>
                        <a:prstGeom prst="roundRect">
                          <a:avLst/>
                        </a:prstGeom>
                        <a:solidFill>
                          <a:srgbClr val="BDFCAE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729B" w:rsidRPr="003B0A2D" w:rsidRDefault="0087729B" w:rsidP="006C05C7">
                            <w:pPr>
                              <w:spacing w:line="340" w:lineRule="exact"/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32"/>
                              </w:rPr>
                            </w:pP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  <w:t>臨床心理士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32"/>
                              </w:rPr>
                              <w:t>(</w:t>
                            </w:r>
                            <w:r w:rsidRPr="003B0A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32"/>
                              </w:rPr>
                              <w:t>心理の専門家</w:t>
                            </w:r>
                            <w:r w:rsidR="006C05C7" w:rsidRPr="003B0A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32"/>
                              </w:rPr>
                              <w:t>が</w:t>
                            </w:r>
                            <w:r w:rsidR="006C05C7" w:rsidRPr="003B0A2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32"/>
                              </w:rPr>
                              <w:t>、</w:t>
                            </w:r>
                            <w:r w:rsidR="006C05C7" w:rsidRPr="003B0A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32"/>
                              </w:rPr>
                              <w:t>今後の方策や</w:t>
                            </w:r>
                            <w:r w:rsidR="006C05C7" w:rsidRPr="003B0A2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32"/>
                              </w:rPr>
                              <w:t>連携に</w:t>
                            </w:r>
                            <w:r w:rsidR="006C05C7" w:rsidRPr="003B0A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32"/>
                              </w:rPr>
                              <w:t>ついて</w:t>
                            </w:r>
                            <w:r w:rsidR="006C05C7" w:rsidRPr="003B0A2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32"/>
                              </w:rPr>
                              <w:t>一緒に考えます</w:t>
                            </w:r>
                            <w:r w:rsidRPr="003B0A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F4B3BC" id="角丸四角形 49" o:spid="_x0000_s1070" style="position:absolute;left:0;text-align:left;margin-left:285.2pt;margin-top:.5pt;width:223.5pt;height:46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" fillcolor="#bdfcae" strokecolor="#00b050" strokeweight="1pt">
                <v:stroke joinstyle="miter"/>
                <v:textbox>
                  <w:txbxContent>
                    <w:p w:rsidR="0087729B" w:rsidRPr="003B0A2D" w:rsidRDefault="0087729B" w:rsidP="006C05C7">
                      <w:pPr>
                        <w:spacing w:line="340" w:lineRule="exact"/>
                        <w:ind w:leftChars="100" w:left="21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32"/>
                        </w:rPr>
                      </w:pP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</w:rPr>
                        <w:t>臨床心理士</w:t>
                      </w: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32"/>
                        </w:rPr>
                        <w:t>(</w:t>
                      </w:r>
                      <w:r w:rsidRPr="003B0A2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32"/>
                        </w:rPr>
                        <w:t>心理の専門家</w:t>
                      </w:r>
                      <w:r w:rsidR="006C05C7" w:rsidRPr="003B0A2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32"/>
                        </w:rPr>
                        <w:t>が</w:t>
                      </w:r>
                      <w:r w:rsidR="006C05C7" w:rsidRPr="003B0A2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32"/>
                        </w:rPr>
                        <w:t>、</w:t>
                      </w:r>
                      <w:r w:rsidR="006C05C7" w:rsidRPr="003B0A2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32"/>
                        </w:rPr>
                        <w:t>今後の方策や</w:t>
                      </w:r>
                      <w:r w:rsidR="006C05C7" w:rsidRPr="003B0A2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32"/>
                        </w:rPr>
                        <w:t>連携に</w:t>
                      </w:r>
                      <w:r w:rsidR="006C05C7" w:rsidRPr="003B0A2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32"/>
                        </w:rPr>
                        <w:t>ついて</w:t>
                      </w:r>
                      <w:r w:rsidR="006C05C7" w:rsidRPr="003B0A2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32"/>
                        </w:rPr>
                        <w:t>一緒に考えます</w:t>
                      </w:r>
                      <w:r w:rsidRPr="003B0A2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32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F8260A" w:rsidRDefault="00F8260A" w:rsidP="001A2712">
      <w:pPr>
        <w:rPr>
          <w:rFonts w:ascii="HG丸ｺﾞｼｯｸM-PRO" w:eastAsia="HG丸ｺﾞｼｯｸM-PRO" w:hAnsi="HG丸ｺﾞｼｯｸM-PRO"/>
        </w:rPr>
      </w:pPr>
    </w:p>
    <w:p w:rsidR="00203222" w:rsidRDefault="00095308" w:rsidP="001A271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25400</wp:posOffset>
                </wp:positionV>
                <wp:extent cx="3352800" cy="1771650"/>
                <wp:effectExtent l="0" t="0" r="19050" b="1905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771650"/>
                        </a:xfrm>
                        <a:prstGeom prst="roundRect">
                          <a:avLst/>
                        </a:prstGeom>
                        <a:solidFill>
                          <a:srgbClr val="BDFCAE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729B" w:rsidRPr="003B0A2D" w:rsidRDefault="0087729B" w:rsidP="00095308">
                            <w:pPr>
                              <w:spacing w:line="400" w:lineRule="exact"/>
                              <w:ind w:firstLineChars="100" w:firstLine="36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32"/>
                              </w:rPr>
                              <w:t xml:space="preserve">石津　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  <w:szCs w:val="32"/>
                              </w:rPr>
                              <w:t>憲一郎　准教授</w:t>
                            </w:r>
                          </w:p>
                          <w:p w:rsidR="0087729B" w:rsidRPr="003B0A2D" w:rsidRDefault="0087729B" w:rsidP="00095308">
                            <w:pPr>
                              <w:spacing w:line="400" w:lineRule="exact"/>
                              <w:ind w:firstLineChars="100" w:firstLine="24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3B0A2D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32"/>
                              </w:rPr>
                              <w:t>(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32"/>
                              </w:rPr>
                              <w:t>富山大学大学院教職実践開発研究科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32"/>
                              </w:rPr>
                              <w:t>)</w:t>
                            </w:r>
                          </w:p>
                          <w:p w:rsidR="0087729B" w:rsidRPr="003B0A2D" w:rsidRDefault="0087729B" w:rsidP="00095308">
                            <w:pPr>
                              <w:spacing w:line="400" w:lineRule="exact"/>
                              <w:ind w:leftChars="100" w:left="330" w:hangingChars="50" w:hanging="12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・臨床心理士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6"/>
                              </w:rPr>
                              <w:t>、公認心理師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として、学校や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6"/>
                              </w:rPr>
                              <w:t>企業でｶｳﾝｾﾘﾝｸﾞ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を行うなど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6"/>
                              </w:rPr>
                              <w:t>幅広く活躍</w:t>
                            </w:r>
                          </w:p>
                          <w:p w:rsidR="0087729B" w:rsidRPr="003B0A2D" w:rsidRDefault="0087729B" w:rsidP="00095308">
                            <w:pPr>
                              <w:spacing w:line="400" w:lineRule="exact"/>
                              <w:ind w:leftChars="100" w:left="21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・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6"/>
                              </w:rPr>
                              <w:t>不登校児童生徒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への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6"/>
                              </w:rPr>
                              <w:t>支援について研究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7" o:spid="_x0000_s1071" style="position:absolute;left:0;text-align:left;margin-left:3.95pt;margin-top:2pt;width:264pt;height:139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" fillcolor="#bdfcae" strokecolor="#00b050" strokeweight="1pt">
                <v:stroke joinstyle="miter"/>
                <v:textbox>
                  <w:txbxContent>
                    <w:p w:rsidR="0087729B" w:rsidRPr="003B0A2D" w:rsidRDefault="0087729B" w:rsidP="00095308">
                      <w:pPr>
                        <w:spacing w:line="400" w:lineRule="exact"/>
                        <w:ind w:firstLineChars="100" w:firstLine="36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32"/>
                        </w:rPr>
                      </w:pP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32"/>
                        </w:rPr>
                        <w:t xml:space="preserve">石津　</w:t>
                      </w:r>
                      <w:r w:rsidRPr="003B0A2D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  <w:szCs w:val="32"/>
                        </w:rPr>
                        <w:t>憲一郎　准教授</w:t>
                      </w:r>
                    </w:p>
                    <w:p w:rsidR="0087729B" w:rsidRPr="003B0A2D" w:rsidRDefault="0087729B" w:rsidP="00095308">
                      <w:pPr>
                        <w:spacing w:line="400" w:lineRule="exact"/>
                        <w:ind w:firstLineChars="100" w:firstLine="24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32"/>
                        </w:rPr>
                      </w:pPr>
                      <w:r w:rsidRPr="003B0A2D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32"/>
                        </w:rPr>
                        <w:t>(</w:t>
                      </w: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32"/>
                        </w:rPr>
                        <w:t>富山大学大学院教職実践開発研究科</w:t>
                      </w:r>
                      <w:r w:rsidRPr="003B0A2D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32"/>
                        </w:rPr>
                        <w:t>)</w:t>
                      </w:r>
                    </w:p>
                    <w:p w:rsidR="0087729B" w:rsidRPr="003B0A2D" w:rsidRDefault="0087729B" w:rsidP="00095308">
                      <w:pPr>
                        <w:spacing w:line="400" w:lineRule="exact"/>
                        <w:ind w:leftChars="100" w:left="330" w:hangingChars="50" w:hanging="12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6"/>
                        </w:rPr>
                      </w:pP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6"/>
                        </w:rPr>
                        <w:t>・臨床心理士</w:t>
                      </w:r>
                      <w:r w:rsidRPr="003B0A2D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6"/>
                        </w:rPr>
                        <w:t>、公認心理師</w:t>
                      </w: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6"/>
                        </w:rPr>
                        <w:t>として、学校や</w:t>
                      </w:r>
                      <w:r w:rsidRPr="003B0A2D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6"/>
                        </w:rPr>
                        <w:t>企業でｶｳﾝｾﾘﾝｸﾞ</w:t>
                      </w: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6"/>
                        </w:rPr>
                        <w:t>を行うなど</w:t>
                      </w:r>
                      <w:r w:rsidRPr="003B0A2D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6"/>
                        </w:rPr>
                        <w:t>幅広く活躍</w:t>
                      </w:r>
                    </w:p>
                    <w:p w:rsidR="0087729B" w:rsidRPr="003B0A2D" w:rsidRDefault="0087729B" w:rsidP="00095308">
                      <w:pPr>
                        <w:spacing w:line="400" w:lineRule="exact"/>
                        <w:ind w:leftChars="100" w:left="21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6"/>
                        </w:rPr>
                      </w:pP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6"/>
                        </w:rPr>
                        <w:t>・</w:t>
                      </w:r>
                      <w:r w:rsidRPr="003B0A2D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6"/>
                        </w:rPr>
                        <w:t>不登校児童生徒</w:t>
                      </w: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6"/>
                        </w:rPr>
                        <w:t>への</w:t>
                      </w:r>
                      <w:r w:rsidRPr="003B0A2D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6"/>
                        </w:rPr>
                        <w:t>支援について研究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76F4" w:rsidRDefault="0087729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80097A3" wp14:editId="29C63264">
                <wp:simplePos x="0" y="0"/>
                <wp:positionH relativeFrom="column">
                  <wp:posOffset>3622040</wp:posOffset>
                </wp:positionH>
                <wp:positionV relativeFrom="paragraph">
                  <wp:posOffset>6350</wp:posOffset>
                </wp:positionV>
                <wp:extent cx="2838450" cy="571500"/>
                <wp:effectExtent l="0" t="0" r="19050" b="19050"/>
                <wp:wrapNone/>
                <wp:docPr id="50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571500"/>
                        </a:xfrm>
                        <a:prstGeom prst="roundRect">
                          <a:avLst/>
                        </a:prstGeom>
                        <a:solidFill>
                          <a:srgbClr val="BDFCAE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729B" w:rsidRPr="003B0A2D" w:rsidRDefault="0087729B" w:rsidP="0087729B">
                            <w:pPr>
                              <w:spacing w:line="340" w:lineRule="exact"/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</w:rPr>
                            </w:pP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ｽｸｰﾙｿｰｼｬﾙﾜｰｶｰ</w:t>
                            </w:r>
                            <w:r w:rsidRPr="003B0A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>(福祉の専門家が、</w:t>
                            </w:r>
                            <w:r w:rsidR="006C05C7" w:rsidRPr="003B0A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>家庭</w:t>
                            </w:r>
                            <w:r w:rsidR="006C05C7" w:rsidRPr="003B0A2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>環境</w:t>
                            </w:r>
                            <w:r w:rsidR="006C05C7" w:rsidRPr="003B0A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>等の</w:t>
                            </w:r>
                            <w:r w:rsidR="006C05C7" w:rsidRPr="003B0A2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>悩み</w:t>
                            </w:r>
                            <w:r w:rsidR="006C05C7" w:rsidRPr="003B0A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>について一緒に考えます</w:t>
                            </w:r>
                            <w:r w:rsidR="006C05C7" w:rsidRPr="003B0A2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>。</w:t>
                            </w:r>
                            <w:r w:rsidRPr="003B0A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28"/>
                              </w:rPr>
                              <w:t>)</w:t>
                            </w:r>
                          </w:p>
                          <w:p w:rsidR="0087729B" w:rsidRPr="00FA4BDD" w:rsidRDefault="0087729B" w:rsidP="00095308">
                            <w:pPr>
                              <w:spacing w:line="340" w:lineRule="exact"/>
                              <w:ind w:firstLineChars="100" w:firstLine="24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0097A3" id="角丸四角形 50" o:spid="_x0000_s1072" style="position:absolute;left:0;text-align:left;margin-left:285.2pt;margin-top:.5pt;width:223.5pt;height:4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" fillcolor="#bdfcae" strokecolor="#00b050" strokeweight="1pt">
                <v:stroke joinstyle="miter"/>
                <v:textbox>
                  <w:txbxContent>
                    <w:p w:rsidR="0087729B" w:rsidRPr="003B0A2D" w:rsidRDefault="0087729B" w:rsidP="0087729B">
                      <w:pPr>
                        <w:spacing w:line="340" w:lineRule="exact"/>
                        <w:ind w:leftChars="100" w:left="21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2"/>
                        </w:rPr>
                      </w:pP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>ｽｸｰﾙｿｰｼｬﾙﾜｰｶｰ</w:t>
                      </w:r>
                      <w:r w:rsidRPr="003B0A2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28"/>
                        </w:rPr>
                        <w:t>(福祉の専門家が、</w:t>
                      </w:r>
                      <w:r w:rsidR="006C05C7" w:rsidRPr="003B0A2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28"/>
                        </w:rPr>
                        <w:t>家庭</w:t>
                      </w:r>
                      <w:r w:rsidR="006C05C7" w:rsidRPr="003B0A2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28"/>
                        </w:rPr>
                        <w:t>環境</w:t>
                      </w:r>
                      <w:r w:rsidR="006C05C7" w:rsidRPr="003B0A2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28"/>
                        </w:rPr>
                        <w:t>等の</w:t>
                      </w:r>
                      <w:r w:rsidR="006C05C7" w:rsidRPr="003B0A2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28"/>
                        </w:rPr>
                        <w:t>悩み</w:t>
                      </w:r>
                      <w:r w:rsidR="006C05C7" w:rsidRPr="003B0A2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28"/>
                        </w:rPr>
                        <w:t>について一緒に考えます</w:t>
                      </w:r>
                      <w:r w:rsidR="006C05C7" w:rsidRPr="003B0A2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28"/>
                        </w:rPr>
                        <w:t>。</w:t>
                      </w:r>
                      <w:r w:rsidRPr="003B0A2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28"/>
                        </w:rPr>
                        <w:t>)</w:t>
                      </w:r>
                    </w:p>
                    <w:p w:rsidR="0087729B" w:rsidRPr="00FA4BDD" w:rsidRDefault="0087729B" w:rsidP="00095308">
                      <w:pPr>
                        <w:spacing w:line="340" w:lineRule="exact"/>
                        <w:ind w:firstLineChars="100" w:firstLine="241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A76F4" w:rsidRDefault="000A76F4">
      <w:pPr>
        <w:rPr>
          <w:rFonts w:ascii="HG丸ｺﾞｼｯｸM-PRO" w:eastAsia="HG丸ｺﾞｼｯｸM-PRO" w:hAnsi="HG丸ｺﾞｼｯｸM-PRO"/>
        </w:rPr>
      </w:pPr>
    </w:p>
    <w:p w:rsidR="000A76F4" w:rsidRDefault="000A76F4">
      <w:pPr>
        <w:rPr>
          <w:rFonts w:ascii="HG丸ｺﾞｼｯｸM-PRO" w:eastAsia="HG丸ｺﾞｼｯｸM-PRO" w:hAnsi="HG丸ｺﾞｼｯｸM-PRO"/>
        </w:rPr>
      </w:pPr>
    </w:p>
    <w:p w:rsidR="00475CA2" w:rsidRDefault="0087729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C26B39B" wp14:editId="23C525F0">
                <wp:simplePos x="0" y="0"/>
                <wp:positionH relativeFrom="column">
                  <wp:posOffset>3622040</wp:posOffset>
                </wp:positionH>
                <wp:positionV relativeFrom="paragraph">
                  <wp:posOffset>6350</wp:posOffset>
                </wp:positionV>
                <wp:extent cx="2838450" cy="533400"/>
                <wp:effectExtent l="0" t="0" r="19050" b="19050"/>
                <wp:wrapNone/>
                <wp:docPr id="53" name="角丸四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533400"/>
                        </a:xfrm>
                        <a:prstGeom prst="roundRect">
                          <a:avLst/>
                        </a:prstGeom>
                        <a:solidFill>
                          <a:srgbClr val="BDFCAE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729B" w:rsidRPr="003B0A2D" w:rsidRDefault="0087729B" w:rsidP="0087729B">
                            <w:pPr>
                              <w:spacing w:line="30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適応指導教室</w:t>
                            </w:r>
                            <w:r w:rsidRPr="003B0A2D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t>指導員</w:t>
                            </w:r>
                            <w:r w:rsidRPr="003B0A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(通級生の</w:t>
                            </w:r>
                            <w:r w:rsidRPr="003B0A2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学習や</w:t>
                            </w:r>
                            <w:r w:rsidRPr="003B0A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対人関係作り</w:t>
                            </w:r>
                            <w:r w:rsidRPr="003B0A2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を支援</w:t>
                            </w:r>
                            <w:r w:rsidRPr="003B0A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します)</w:t>
                            </w:r>
                          </w:p>
                          <w:p w:rsidR="0087729B" w:rsidRPr="003B0A2D" w:rsidRDefault="0087729B" w:rsidP="00FA4BDD">
                            <w:pPr>
                              <w:spacing w:line="3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87729B" w:rsidRPr="003B0A2D" w:rsidRDefault="0087729B" w:rsidP="00FA4BDD">
                            <w:pPr>
                              <w:spacing w:line="340" w:lineRule="exact"/>
                              <w:ind w:firstLineChars="100" w:firstLine="24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26B39B" id="角丸四角形 53" o:spid="_x0000_s1073" style="position:absolute;left:0;text-align:left;margin-left:285.2pt;margin-top:.5pt;width:223.5pt;height:4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" fillcolor="#bdfcae" strokecolor="#00b050" strokeweight="1pt">
                <v:stroke joinstyle="miter"/>
                <v:textbox>
                  <w:txbxContent>
                    <w:p w:rsidR="0087729B" w:rsidRPr="003B0A2D" w:rsidRDefault="0087729B" w:rsidP="0087729B">
                      <w:pPr>
                        <w:spacing w:line="30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>適応指導教室</w:t>
                      </w:r>
                      <w:r w:rsidRPr="003B0A2D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28"/>
                        </w:rPr>
                        <w:t>指導員</w:t>
                      </w:r>
                      <w:r w:rsidRPr="003B0A2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(通級生の</w:t>
                      </w:r>
                      <w:r w:rsidRPr="003B0A2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学習や</w:t>
                      </w:r>
                      <w:r w:rsidRPr="003B0A2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対人関係作り</w:t>
                      </w:r>
                      <w:r w:rsidRPr="003B0A2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を支援</w:t>
                      </w:r>
                      <w:r w:rsidRPr="003B0A2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します)</w:t>
                      </w:r>
                    </w:p>
                    <w:p w:rsidR="0087729B" w:rsidRPr="003B0A2D" w:rsidRDefault="0087729B" w:rsidP="00FA4BDD">
                      <w:pPr>
                        <w:spacing w:line="3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87729B" w:rsidRPr="003B0A2D" w:rsidRDefault="0087729B" w:rsidP="00FA4BDD">
                      <w:pPr>
                        <w:spacing w:line="340" w:lineRule="exact"/>
                        <w:ind w:firstLineChars="100" w:firstLine="241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75CA2" w:rsidRDefault="00475CA2">
      <w:pPr>
        <w:rPr>
          <w:rFonts w:ascii="HG丸ｺﾞｼｯｸM-PRO" w:eastAsia="HG丸ｺﾞｼｯｸM-PRO" w:hAnsi="HG丸ｺﾞｼｯｸM-PRO"/>
        </w:rPr>
      </w:pPr>
    </w:p>
    <w:p w:rsidR="004B3DB3" w:rsidRDefault="0087729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CFD3911" wp14:editId="6982E716">
                <wp:simplePos x="0" y="0"/>
                <wp:positionH relativeFrom="column">
                  <wp:posOffset>3619500</wp:posOffset>
                </wp:positionH>
                <wp:positionV relativeFrom="paragraph">
                  <wp:posOffset>189865</wp:posOffset>
                </wp:positionV>
                <wp:extent cx="2838450" cy="533400"/>
                <wp:effectExtent l="0" t="0" r="19050" b="1905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533400"/>
                        </a:xfrm>
                        <a:prstGeom prst="roundRect">
                          <a:avLst/>
                        </a:prstGeom>
                        <a:solidFill>
                          <a:srgbClr val="BDFCAE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729B" w:rsidRPr="003B0A2D" w:rsidRDefault="0087729B" w:rsidP="0087729B">
                            <w:pPr>
                              <w:spacing w:line="30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教育相談員</w:t>
                            </w:r>
                            <w:r w:rsidRPr="003B0A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(相談者の話を聴き</w:t>
                            </w:r>
                            <w:r w:rsidRPr="003B0A2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Pr="003B0A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今後の支援の</w:t>
                            </w:r>
                            <w:r w:rsidRPr="003B0A2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方向に</w:t>
                            </w:r>
                            <w:r w:rsidRPr="003B0A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ついて一緒に</w:t>
                            </w:r>
                            <w:r w:rsidRPr="003B0A2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考えます</w:t>
                            </w:r>
                            <w:r w:rsidRPr="003B0A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)</w:t>
                            </w:r>
                          </w:p>
                          <w:p w:rsidR="0087729B" w:rsidRPr="0087729B" w:rsidRDefault="0087729B" w:rsidP="0087729B">
                            <w:pPr>
                              <w:spacing w:line="3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</w:p>
                          <w:p w:rsidR="0087729B" w:rsidRPr="00FA4BDD" w:rsidRDefault="0087729B" w:rsidP="0087729B">
                            <w:pPr>
                              <w:spacing w:line="340" w:lineRule="exact"/>
                              <w:ind w:firstLineChars="100" w:firstLine="24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FD3911" id="角丸四角形 54" o:spid="_x0000_s1074" style="position:absolute;left:0;text-align:left;margin-left:285pt;margin-top:14.95pt;width:223.5pt;height:4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" fillcolor="#bdfcae" strokecolor="#00b050" strokeweight="1pt">
                <v:stroke joinstyle="miter"/>
                <v:textbox>
                  <w:txbxContent>
                    <w:p w:rsidR="0087729B" w:rsidRPr="003B0A2D" w:rsidRDefault="0087729B" w:rsidP="0087729B">
                      <w:pPr>
                        <w:spacing w:line="30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>教育相談員</w:t>
                      </w:r>
                      <w:r w:rsidRPr="003B0A2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(相談者の話を聴き</w:t>
                      </w:r>
                      <w:r w:rsidRPr="003B0A2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、</w:t>
                      </w:r>
                      <w:r w:rsidRPr="003B0A2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今後の支援の</w:t>
                      </w:r>
                      <w:r w:rsidRPr="003B0A2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方向に</w:t>
                      </w:r>
                      <w:r w:rsidRPr="003B0A2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ついて一緒に</w:t>
                      </w:r>
                      <w:r w:rsidRPr="003B0A2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考えます</w:t>
                      </w:r>
                      <w:r w:rsidRPr="003B0A2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)</w:t>
                      </w:r>
                    </w:p>
                    <w:p w:rsidR="0087729B" w:rsidRPr="0087729B" w:rsidRDefault="0087729B" w:rsidP="0087729B">
                      <w:pPr>
                        <w:spacing w:line="3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8"/>
                        </w:rPr>
                      </w:pPr>
                    </w:p>
                    <w:p w:rsidR="0087729B" w:rsidRPr="00FA4BDD" w:rsidRDefault="0087729B" w:rsidP="0087729B">
                      <w:pPr>
                        <w:spacing w:line="340" w:lineRule="exact"/>
                        <w:ind w:firstLineChars="100" w:firstLine="241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B3DB3" w:rsidRDefault="004B3DB3">
      <w:pPr>
        <w:rPr>
          <w:rFonts w:ascii="HG丸ｺﾞｼｯｸM-PRO" w:eastAsia="HG丸ｺﾞｼｯｸM-PRO" w:hAnsi="HG丸ｺﾞｼｯｸM-PRO"/>
        </w:rPr>
      </w:pPr>
    </w:p>
    <w:p w:rsidR="000A76F4" w:rsidRDefault="004929D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78740</wp:posOffset>
            </wp:positionV>
            <wp:extent cx="3352800" cy="2105025"/>
            <wp:effectExtent l="76200" t="76200" r="114300" b="1238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552834" name="図 2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1" t="20886" r="34344" b="12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050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1E7C" w:rsidRDefault="0087729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CFD3911" wp14:editId="6982E716">
                <wp:simplePos x="0" y="0"/>
                <wp:positionH relativeFrom="column">
                  <wp:posOffset>3622040</wp:posOffset>
                </wp:positionH>
                <wp:positionV relativeFrom="paragraph">
                  <wp:posOffset>120650</wp:posOffset>
                </wp:positionV>
                <wp:extent cx="2838450" cy="533400"/>
                <wp:effectExtent l="0" t="0" r="19050" b="1905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533400"/>
                        </a:xfrm>
                        <a:prstGeom prst="roundRect">
                          <a:avLst/>
                        </a:prstGeom>
                        <a:solidFill>
                          <a:srgbClr val="BDFCAE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729B" w:rsidRPr="003B0A2D" w:rsidRDefault="0087729B" w:rsidP="0087729B">
                            <w:pPr>
                              <w:spacing w:line="30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3B0A2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指導主事</w:t>
                            </w:r>
                            <w:r w:rsidRPr="003B0A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(現在の学校の</w:t>
                            </w:r>
                            <w:r w:rsidRPr="003B0A2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状況</w:t>
                            </w:r>
                            <w:r w:rsidRPr="003B0A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Pr="003B0A2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学校の</w:t>
                            </w:r>
                            <w:r w:rsidRPr="003B0A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支援</w:t>
                            </w:r>
                            <w:r w:rsidRPr="003B0A2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について質問に答えます</w:t>
                            </w:r>
                            <w:r w:rsidRPr="003B0A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)</w:t>
                            </w:r>
                          </w:p>
                          <w:p w:rsidR="0087729B" w:rsidRPr="003B0A2D" w:rsidRDefault="0087729B" w:rsidP="0087729B">
                            <w:pPr>
                              <w:spacing w:line="3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87729B" w:rsidRPr="00FA4BDD" w:rsidRDefault="0087729B" w:rsidP="0087729B">
                            <w:pPr>
                              <w:spacing w:line="340" w:lineRule="exact"/>
                              <w:ind w:firstLineChars="100" w:firstLine="24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FD3911" id="角丸四角形 55" o:spid="_x0000_s1075" style="position:absolute;left:0;text-align:left;margin-left:285.2pt;margin-top:9.5pt;width:223.5pt;height:4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" fillcolor="#bdfcae" strokecolor="#00b050" strokeweight="1pt">
                <v:stroke joinstyle="miter"/>
                <v:textbox>
                  <w:txbxContent>
                    <w:p w:rsidR="0087729B" w:rsidRPr="003B0A2D" w:rsidRDefault="0087729B" w:rsidP="0087729B">
                      <w:pPr>
                        <w:spacing w:line="30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3B0A2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>指導主事</w:t>
                      </w:r>
                      <w:r w:rsidRPr="003B0A2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(現在の学校の</w:t>
                      </w:r>
                      <w:r w:rsidRPr="003B0A2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状況</w:t>
                      </w:r>
                      <w:r w:rsidRPr="003B0A2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、</w:t>
                      </w:r>
                      <w:r w:rsidRPr="003B0A2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学校の</w:t>
                      </w:r>
                      <w:r w:rsidRPr="003B0A2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支援</w:t>
                      </w:r>
                      <w:r w:rsidRPr="003B0A2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について質問に答えます</w:t>
                      </w:r>
                      <w:r w:rsidRPr="003B0A2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)</w:t>
                      </w:r>
                    </w:p>
                    <w:p w:rsidR="0087729B" w:rsidRPr="003B0A2D" w:rsidRDefault="0087729B" w:rsidP="0087729B">
                      <w:pPr>
                        <w:spacing w:line="3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87729B" w:rsidRPr="00FA4BDD" w:rsidRDefault="0087729B" w:rsidP="0087729B">
                      <w:pPr>
                        <w:spacing w:line="340" w:lineRule="exact"/>
                        <w:ind w:firstLineChars="100" w:firstLine="241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F1E7C" w:rsidRDefault="002F1E7C">
      <w:pPr>
        <w:rPr>
          <w:rFonts w:ascii="HG丸ｺﾞｼｯｸM-PRO" w:eastAsia="HG丸ｺﾞｼｯｸM-PRO" w:hAnsi="HG丸ｺﾞｼｯｸM-PRO"/>
        </w:rPr>
      </w:pPr>
    </w:p>
    <w:p w:rsidR="002F1E7C" w:rsidRDefault="002F1E7C">
      <w:pPr>
        <w:rPr>
          <w:rFonts w:ascii="HG丸ｺﾞｼｯｸM-PRO" w:eastAsia="HG丸ｺﾞｼｯｸM-PRO" w:hAnsi="HG丸ｺﾞｼｯｸM-PRO"/>
        </w:rPr>
      </w:pPr>
    </w:p>
    <w:p w:rsidR="002F1E7C" w:rsidRDefault="005F15A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3563620</wp:posOffset>
                </wp:positionH>
                <wp:positionV relativeFrom="paragraph">
                  <wp:posOffset>63500</wp:posOffset>
                </wp:positionV>
                <wp:extent cx="2887345" cy="1234440"/>
                <wp:effectExtent l="19050" t="19050" r="27305" b="2286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345" cy="12344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 w="31750" cmpd="dbl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29B" w:rsidRPr="008855F9" w:rsidRDefault="0087729B" w:rsidP="00310E4D">
                            <w:pPr>
                              <w:spacing w:line="320" w:lineRule="exact"/>
                              <w:ind w:firstLineChars="100" w:firstLine="28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</w:pPr>
                            <w:r w:rsidRPr="008855F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 xml:space="preserve">【問い合わせ先】　</w:t>
                            </w:r>
                          </w:p>
                          <w:p w:rsidR="0087729B" w:rsidRDefault="0087729B" w:rsidP="00310E4D">
                            <w:pPr>
                              <w:spacing w:line="320" w:lineRule="exact"/>
                              <w:ind w:firstLineChars="250" w:firstLine="70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</w:pPr>
                            <w:r w:rsidRPr="008855F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>富山市教育センター</w:t>
                            </w:r>
                          </w:p>
                          <w:p w:rsidR="0087729B" w:rsidRPr="008855F9" w:rsidRDefault="0087729B" w:rsidP="00310E4D">
                            <w:pPr>
                              <w:spacing w:line="320" w:lineRule="exact"/>
                              <w:ind w:firstLineChars="250" w:firstLine="70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>教育相談係</w:t>
                            </w:r>
                          </w:p>
                          <w:p w:rsidR="0087729B" w:rsidRPr="008855F9" w:rsidRDefault="0087729B" w:rsidP="00310E4D">
                            <w:pPr>
                              <w:spacing w:line="320" w:lineRule="exact"/>
                              <w:ind w:firstLineChars="250" w:firstLine="70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</w:pPr>
                            <w:r w:rsidRPr="008855F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  <w:t>☎　076-431-4404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76" style="position:absolute;left:0;text-align:left;margin-left:280.6pt;margin-top:5pt;width:227.35pt;height:97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" fillcolor="white [3201]" strokecolor="black [3200]" strokeweight="2.5pt">
                <v:stroke linestyle="thinThin" joinstyle="miter"/>
                <v:textbox inset="3mm,0,3mm,0">
                  <w:txbxContent>
                    <w:p w:rsidR="0087729B" w:rsidRPr="008855F9" w:rsidRDefault="0087729B" w:rsidP="00310E4D">
                      <w:pPr>
                        <w:spacing w:line="320" w:lineRule="exact"/>
                        <w:ind w:firstLineChars="100" w:firstLine="28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</w:pPr>
                      <w:r w:rsidRPr="008855F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 xml:space="preserve">【問い合わせ先】　</w:t>
                      </w:r>
                    </w:p>
                    <w:p w:rsidR="0087729B" w:rsidRDefault="0087729B" w:rsidP="00310E4D">
                      <w:pPr>
                        <w:spacing w:line="320" w:lineRule="exact"/>
                        <w:ind w:firstLineChars="250" w:firstLine="70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</w:pPr>
                      <w:r w:rsidRPr="008855F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>富山市教育センター</w:t>
                      </w:r>
                    </w:p>
                    <w:p w:rsidR="0087729B" w:rsidRPr="008855F9" w:rsidRDefault="0087729B" w:rsidP="00310E4D">
                      <w:pPr>
                        <w:spacing w:line="320" w:lineRule="exact"/>
                        <w:ind w:firstLineChars="250" w:firstLine="70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>教育相談係</w:t>
                      </w:r>
                    </w:p>
                    <w:p w:rsidR="0087729B" w:rsidRPr="008855F9" w:rsidRDefault="0087729B" w:rsidP="00310E4D">
                      <w:pPr>
                        <w:spacing w:line="320" w:lineRule="exact"/>
                        <w:ind w:firstLineChars="250" w:firstLine="70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</w:pPr>
                      <w:r w:rsidRPr="008855F9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  <w:t>☎　076-431-4404</w:t>
                      </w:r>
                    </w:p>
                  </w:txbxContent>
                </v:textbox>
              </v:roundrect>
            </w:pict>
          </mc:Fallback>
        </mc:AlternateContent>
      </w:r>
    </w:p>
    <w:p w:rsidR="002F1E7C" w:rsidRDefault="002F1E7C">
      <w:pPr>
        <w:rPr>
          <w:rFonts w:ascii="HG丸ｺﾞｼｯｸM-PRO" w:eastAsia="HG丸ｺﾞｼｯｸM-PRO" w:hAnsi="HG丸ｺﾞｼｯｸM-PRO"/>
        </w:rPr>
      </w:pPr>
    </w:p>
    <w:p w:rsidR="000A76F4" w:rsidRDefault="000A76F4">
      <w:pPr>
        <w:rPr>
          <w:rFonts w:ascii="HG丸ｺﾞｼｯｸM-PRO" w:eastAsia="HG丸ｺﾞｼｯｸM-PRO" w:hAnsi="HG丸ｺﾞｼｯｸM-PRO"/>
        </w:rPr>
      </w:pPr>
    </w:p>
    <w:p w:rsidR="000A76F4" w:rsidRDefault="000A76F4">
      <w:pPr>
        <w:rPr>
          <w:rFonts w:ascii="HG丸ｺﾞｼｯｸM-PRO" w:eastAsia="HG丸ｺﾞｼｯｸM-PRO" w:hAnsi="HG丸ｺﾞｼｯｸM-PRO"/>
        </w:rPr>
      </w:pPr>
    </w:p>
    <w:p w:rsidR="000A76F4" w:rsidRDefault="005F15A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12065</wp:posOffset>
                </wp:positionV>
                <wp:extent cx="1751163" cy="327073"/>
                <wp:effectExtent l="0" t="0" r="1905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163" cy="327073"/>
                        </a:xfrm>
                        <a:prstGeom prst="rect">
                          <a:avLst/>
                        </a:prstGeom>
                        <a:ln w="28575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29B" w:rsidRPr="003804AA" w:rsidRDefault="0087729B" w:rsidP="004A11E8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場所</w:t>
                            </w:r>
                            <w:r w:rsidRPr="003804A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：富山市</w:t>
                            </w:r>
                            <w:r w:rsidRPr="003804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八人町5-17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8" o:spid="_x0000_s1077" style="position:absolute;left:0;text-align:left;margin-left:12.3pt;margin-top:.95pt;width:137.9pt;height:25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" fillcolor="white [3201]" stroked="f" strokeweight="2.25pt">
                <v:textbox inset="0,0,0,0">
                  <w:txbxContent>
                    <w:p w:rsidR="0087729B" w:rsidRPr="003804AA" w:rsidRDefault="0087729B" w:rsidP="004A11E8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場所</w:t>
                      </w:r>
                      <w:r w:rsidRPr="003804AA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：富山市</w:t>
                      </w:r>
                      <w:r w:rsidRPr="003804A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八人町5-17</w:t>
                      </w:r>
                    </w:p>
                  </w:txbxContent>
                </v:textbox>
              </v:rect>
            </w:pict>
          </mc:Fallback>
        </mc:AlternateContent>
      </w:r>
    </w:p>
    <w:p w:rsidR="0047693E" w:rsidRDefault="0047693E">
      <w:pPr>
        <w:rPr>
          <w:rFonts w:ascii="HG丸ｺﾞｼｯｸM-PRO" w:eastAsia="HG丸ｺﾞｼｯｸM-PRO" w:hAnsi="HG丸ｺﾞｼｯｸM-PRO"/>
        </w:rPr>
      </w:pPr>
    </w:p>
    <w:p w:rsidR="000A76F4" w:rsidRPr="004929DB" w:rsidRDefault="005F15AF" w:rsidP="004929DB">
      <w:pPr>
        <w:spacing w:line="240" w:lineRule="exact"/>
        <w:ind w:firstLineChars="100" w:firstLine="221"/>
        <w:rPr>
          <w:rFonts w:ascii="ＭＳ ゴシック" w:eastAsia="ＭＳ ゴシック" w:hAnsi="ＭＳ ゴシック"/>
          <w:b/>
          <w:sz w:val="22"/>
        </w:rPr>
      </w:pPr>
      <w:r w:rsidRPr="004929DB">
        <w:rPr>
          <w:rFonts w:ascii="ＭＳ ゴシック" w:eastAsia="ＭＳ ゴシック" w:hAnsi="ＭＳ ゴシック" w:hint="eastAsia"/>
          <w:b/>
          <w:sz w:val="22"/>
        </w:rPr>
        <w:t xml:space="preserve">※　</w:t>
      </w:r>
      <w:r w:rsidR="003870C8" w:rsidRPr="004929DB">
        <w:rPr>
          <w:rFonts w:ascii="ＭＳ ゴシック" w:eastAsia="ＭＳ ゴシック" w:hAnsi="ＭＳ ゴシック" w:hint="eastAsia"/>
          <w:b/>
          <w:sz w:val="22"/>
        </w:rPr>
        <w:t>今後の新型コロナウイルスの感染状況により中止（延期）となる場合があります。</w:t>
      </w:r>
    </w:p>
    <w:p w:rsidR="003870C8" w:rsidRPr="004929DB" w:rsidRDefault="005F15AF" w:rsidP="004929DB">
      <w:pPr>
        <w:spacing w:line="240" w:lineRule="exact"/>
        <w:rPr>
          <w:rFonts w:ascii="ＭＳ ゴシック" w:eastAsia="ＭＳ ゴシック" w:hAnsi="ＭＳ ゴシック"/>
          <w:b/>
          <w:sz w:val="22"/>
        </w:rPr>
      </w:pPr>
      <w:r w:rsidRPr="004929DB">
        <w:rPr>
          <w:rFonts w:ascii="ＭＳ ゴシック" w:eastAsia="ＭＳ ゴシック" w:hAnsi="ＭＳ ゴシック" w:hint="eastAsia"/>
          <w:b/>
          <w:sz w:val="22"/>
        </w:rPr>
        <w:t xml:space="preserve">　※　会場は、座席を離し換気や消毒等できる限りの感染防止対策をします。</w:t>
      </w:r>
    </w:p>
    <w:p w:rsidR="003870C8" w:rsidRPr="004929DB" w:rsidRDefault="005F15AF" w:rsidP="004929DB">
      <w:pPr>
        <w:spacing w:line="240" w:lineRule="exact"/>
        <w:rPr>
          <w:rFonts w:ascii="ＭＳ ゴシック" w:eastAsia="ＭＳ ゴシック" w:hAnsi="ＭＳ ゴシック"/>
          <w:b/>
          <w:sz w:val="22"/>
        </w:rPr>
      </w:pPr>
      <w:r w:rsidRPr="004929DB">
        <w:rPr>
          <w:rFonts w:ascii="ＭＳ ゴシック" w:eastAsia="ＭＳ ゴシック" w:hAnsi="ＭＳ ゴシック" w:hint="eastAsia"/>
          <w:b/>
          <w:sz w:val="22"/>
        </w:rPr>
        <w:t xml:space="preserve">　※　当日は、マスクの着用をお願いします。</w:t>
      </w:r>
      <w:r w:rsidR="006870E7" w:rsidRPr="004929DB">
        <w:rPr>
          <w:rFonts w:ascii="ＭＳ ゴシック" w:eastAsia="ＭＳ ゴシック" w:hAnsi="ＭＳ ゴシック" w:hint="eastAsia"/>
          <w:b/>
          <w:sz w:val="22"/>
        </w:rPr>
        <w:t>駐車場はグラウンドをご利用ください。</w:t>
      </w:r>
    </w:p>
    <w:sectPr w:rsidR="003870C8" w:rsidRPr="004929DB" w:rsidSect="003870C8">
      <w:pgSz w:w="11906" w:h="16838" w:code="9"/>
      <w:pgMar w:top="680" w:right="851" w:bottom="680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DE5"/>
    <w:rsid w:val="00001EDB"/>
    <w:rsid w:val="00027BA0"/>
    <w:rsid w:val="000424C9"/>
    <w:rsid w:val="00070A1D"/>
    <w:rsid w:val="00083C28"/>
    <w:rsid w:val="00093F93"/>
    <w:rsid w:val="00095308"/>
    <w:rsid w:val="000A76F4"/>
    <w:rsid w:val="000B7936"/>
    <w:rsid w:val="000C6791"/>
    <w:rsid w:val="00113392"/>
    <w:rsid w:val="00113886"/>
    <w:rsid w:val="001644F3"/>
    <w:rsid w:val="00164593"/>
    <w:rsid w:val="00176204"/>
    <w:rsid w:val="001A2712"/>
    <w:rsid w:val="001A670E"/>
    <w:rsid w:val="001B3B0C"/>
    <w:rsid w:val="001E291E"/>
    <w:rsid w:val="001F5CC9"/>
    <w:rsid w:val="00203222"/>
    <w:rsid w:val="00216543"/>
    <w:rsid w:val="00252AE6"/>
    <w:rsid w:val="0026386F"/>
    <w:rsid w:val="0027422A"/>
    <w:rsid w:val="00286EBA"/>
    <w:rsid w:val="002957EC"/>
    <w:rsid w:val="002A24C3"/>
    <w:rsid w:val="002C4786"/>
    <w:rsid w:val="002D60EF"/>
    <w:rsid w:val="002D77BD"/>
    <w:rsid w:val="002E083C"/>
    <w:rsid w:val="002E37A0"/>
    <w:rsid w:val="002E37E6"/>
    <w:rsid w:val="002F1E7C"/>
    <w:rsid w:val="002F2328"/>
    <w:rsid w:val="002F4DE2"/>
    <w:rsid w:val="00301490"/>
    <w:rsid w:val="00302C57"/>
    <w:rsid w:val="00310E4D"/>
    <w:rsid w:val="0031141D"/>
    <w:rsid w:val="00314476"/>
    <w:rsid w:val="00324BB8"/>
    <w:rsid w:val="003320F2"/>
    <w:rsid w:val="003437F9"/>
    <w:rsid w:val="0036183D"/>
    <w:rsid w:val="003804AA"/>
    <w:rsid w:val="003870C8"/>
    <w:rsid w:val="00387365"/>
    <w:rsid w:val="00397E86"/>
    <w:rsid w:val="003B0A2D"/>
    <w:rsid w:val="003D4C36"/>
    <w:rsid w:val="003F150C"/>
    <w:rsid w:val="003F34BD"/>
    <w:rsid w:val="004016E4"/>
    <w:rsid w:val="00402C95"/>
    <w:rsid w:val="0042061C"/>
    <w:rsid w:val="004254B4"/>
    <w:rsid w:val="00436852"/>
    <w:rsid w:val="00446D88"/>
    <w:rsid w:val="0046151F"/>
    <w:rsid w:val="00464276"/>
    <w:rsid w:val="00475CA2"/>
    <w:rsid w:val="0047693E"/>
    <w:rsid w:val="004862F8"/>
    <w:rsid w:val="004929DB"/>
    <w:rsid w:val="00496C0B"/>
    <w:rsid w:val="004A11E8"/>
    <w:rsid w:val="004B3DB3"/>
    <w:rsid w:val="004C1947"/>
    <w:rsid w:val="004D5A85"/>
    <w:rsid w:val="004E169C"/>
    <w:rsid w:val="005037CB"/>
    <w:rsid w:val="0050468F"/>
    <w:rsid w:val="00513C9B"/>
    <w:rsid w:val="0052572C"/>
    <w:rsid w:val="0054143D"/>
    <w:rsid w:val="0054604B"/>
    <w:rsid w:val="005564BD"/>
    <w:rsid w:val="00573872"/>
    <w:rsid w:val="005825AD"/>
    <w:rsid w:val="005826D2"/>
    <w:rsid w:val="00592AC3"/>
    <w:rsid w:val="005A02A9"/>
    <w:rsid w:val="005A3213"/>
    <w:rsid w:val="005A7729"/>
    <w:rsid w:val="005A7ADC"/>
    <w:rsid w:val="005C4132"/>
    <w:rsid w:val="005C5CC7"/>
    <w:rsid w:val="005D0DC8"/>
    <w:rsid w:val="005D51EB"/>
    <w:rsid w:val="005F15AF"/>
    <w:rsid w:val="0062676D"/>
    <w:rsid w:val="006302B9"/>
    <w:rsid w:val="00637D1D"/>
    <w:rsid w:val="00646B40"/>
    <w:rsid w:val="00683C89"/>
    <w:rsid w:val="006870E7"/>
    <w:rsid w:val="00695F52"/>
    <w:rsid w:val="006B1A32"/>
    <w:rsid w:val="006B5BBD"/>
    <w:rsid w:val="006C05C7"/>
    <w:rsid w:val="006C4F6B"/>
    <w:rsid w:val="006D0C37"/>
    <w:rsid w:val="006F0D84"/>
    <w:rsid w:val="006F464B"/>
    <w:rsid w:val="006F69F5"/>
    <w:rsid w:val="00701C80"/>
    <w:rsid w:val="00705CF9"/>
    <w:rsid w:val="00752B1F"/>
    <w:rsid w:val="00771CA3"/>
    <w:rsid w:val="007805F1"/>
    <w:rsid w:val="007838B0"/>
    <w:rsid w:val="00784C01"/>
    <w:rsid w:val="0079292D"/>
    <w:rsid w:val="007A15DD"/>
    <w:rsid w:val="007A4FB4"/>
    <w:rsid w:val="007B6216"/>
    <w:rsid w:val="008031A6"/>
    <w:rsid w:val="00807B63"/>
    <w:rsid w:val="0081422A"/>
    <w:rsid w:val="00844DA0"/>
    <w:rsid w:val="0087729B"/>
    <w:rsid w:val="00880C9D"/>
    <w:rsid w:val="008855F9"/>
    <w:rsid w:val="008B0EF9"/>
    <w:rsid w:val="008B70BB"/>
    <w:rsid w:val="008C315D"/>
    <w:rsid w:val="008C514F"/>
    <w:rsid w:val="008E14D9"/>
    <w:rsid w:val="008F117D"/>
    <w:rsid w:val="00931623"/>
    <w:rsid w:val="00934B98"/>
    <w:rsid w:val="00942252"/>
    <w:rsid w:val="009422AD"/>
    <w:rsid w:val="00951CF4"/>
    <w:rsid w:val="0095537D"/>
    <w:rsid w:val="0095683A"/>
    <w:rsid w:val="00975ACA"/>
    <w:rsid w:val="0098470C"/>
    <w:rsid w:val="009B4D78"/>
    <w:rsid w:val="009C636C"/>
    <w:rsid w:val="00A45674"/>
    <w:rsid w:val="00A80E7B"/>
    <w:rsid w:val="00A84C74"/>
    <w:rsid w:val="00A87465"/>
    <w:rsid w:val="00AD2CDC"/>
    <w:rsid w:val="00AF1E9B"/>
    <w:rsid w:val="00AF2CB3"/>
    <w:rsid w:val="00AF6F8B"/>
    <w:rsid w:val="00B2564B"/>
    <w:rsid w:val="00B64674"/>
    <w:rsid w:val="00BA72CA"/>
    <w:rsid w:val="00BC3C76"/>
    <w:rsid w:val="00BD3DE8"/>
    <w:rsid w:val="00BE1EB8"/>
    <w:rsid w:val="00BE43C3"/>
    <w:rsid w:val="00BE5A06"/>
    <w:rsid w:val="00BF693E"/>
    <w:rsid w:val="00C01D67"/>
    <w:rsid w:val="00C05561"/>
    <w:rsid w:val="00C222DD"/>
    <w:rsid w:val="00C30F4A"/>
    <w:rsid w:val="00C336E5"/>
    <w:rsid w:val="00C71519"/>
    <w:rsid w:val="00C740AB"/>
    <w:rsid w:val="00C745BD"/>
    <w:rsid w:val="00C745F1"/>
    <w:rsid w:val="00CA3C48"/>
    <w:rsid w:val="00CB00E2"/>
    <w:rsid w:val="00CB2021"/>
    <w:rsid w:val="00CE7D2D"/>
    <w:rsid w:val="00D04F42"/>
    <w:rsid w:val="00D06944"/>
    <w:rsid w:val="00D25963"/>
    <w:rsid w:val="00D35365"/>
    <w:rsid w:val="00D45EBD"/>
    <w:rsid w:val="00D713A1"/>
    <w:rsid w:val="00D829C6"/>
    <w:rsid w:val="00D83FE3"/>
    <w:rsid w:val="00D95FC4"/>
    <w:rsid w:val="00DC65D0"/>
    <w:rsid w:val="00DD4B30"/>
    <w:rsid w:val="00DE4C50"/>
    <w:rsid w:val="00DE6362"/>
    <w:rsid w:val="00DF47AB"/>
    <w:rsid w:val="00E00991"/>
    <w:rsid w:val="00E1166A"/>
    <w:rsid w:val="00E47466"/>
    <w:rsid w:val="00E62491"/>
    <w:rsid w:val="00EA3935"/>
    <w:rsid w:val="00EB01DF"/>
    <w:rsid w:val="00EC55D3"/>
    <w:rsid w:val="00EC7A1A"/>
    <w:rsid w:val="00EE6F57"/>
    <w:rsid w:val="00EF2B77"/>
    <w:rsid w:val="00F123F1"/>
    <w:rsid w:val="00F12AAC"/>
    <w:rsid w:val="00F33013"/>
    <w:rsid w:val="00F41A32"/>
    <w:rsid w:val="00F8260A"/>
    <w:rsid w:val="00FA04E8"/>
    <w:rsid w:val="00FA4BDD"/>
    <w:rsid w:val="00FB64DC"/>
    <w:rsid w:val="00FB77BF"/>
    <w:rsid w:val="00FC0DE5"/>
    <w:rsid w:val="00FE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F422022E-2F3A-475D-AC62-047070CB0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4DA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76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B00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B00E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Date"/>
    <w:basedOn w:val="a"/>
    <w:next w:val="a"/>
    <w:link w:val="a7"/>
    <w:uiPriority w:val="99"/>
    <w:semiHidden/>
    <w:unhideWhenUsed/>
    <w:rsid w:val="008C514F"/>
  </w:style>
  <w:style w:type="character" w:customStyle="1" w:styleId="a7">
    <w:name w:val="日付 (文字)"/>
    <w:basedOn w:val="a0"/>
    <w:link w:val="a6"/>
    <w:uiPriority w:val="99"/>
    <w:semiHidden/>
    <w:rsid w:val="008C514F"/>
  </w:style>
  <w:style w:type="paragraph" w:styleId="a8">
    <w:name w:val="header"/>
    <w:basedOn w:val="a"/>
    <w:link w:val="a9"/>
    <w:uiPriority w:val="99"/>
    <w:unhideWhenUsed/>
    <w:rsid w:val="006F0D8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6F0D84"/>
  </w:style>
  <w:style w:type="paragraph" w:styleId="aa">
    <w:name w:val="footer"/>
    <w:basedOn w:val="a"/>
    <w:link w:val="ab"/>
    <w:uiPriority w:val="99"/>
    <w:unhideWhenUsed/>
    <w:rsid w:val="006F0D8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6F0D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58F2E0D</Template>
  <TotalTime>238</TotalTime>
  <Pages>2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松井 智史</cp:lastModifiedBy>
  <cp:revision>13</cp:revision>
  <cp:lastPrinted>2020-07-01T06:50:00Z</cp:lastPrinted>
  <dcterms:created xsi:type="dcterms:W3CDTF">2020-05-14T00:49:00Z</dcterms:created>
  <dcterms:modified xsi:type="dcterms:W3CDTF">2020-07-01T06:51:00Z</dcterms:modified>
</cp:coreProperties>
</file>